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F77" w:rsidRDefault="00F70B48">
      <w:pPr>
        <w:spacing w:after="4"/>
        <w:ind w:left="2199"/>
      </w:pPr>
      <w:r>
        <w:rPr>
          <w:noProof/>
        </w:rPr>
        <mc:AlternateContent>
          <mc:Choice Requires="wpg">
            <w:drawing>
              <wp:inline distT="0" distB="0" distL="0" distR="0">
                <wp:extent cx="4000500" cy="706120"/>
                <wp:effectExtent l="0" t="0" r="19050" b="0"/>
                <wp:docPr id="1751" name="Group 1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706120"/>
                          <a:chOff x="0" y="0"/>
                          <a:chExt cx="4160266" cy="770147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574927" y="67945"/>
                            <a:ext cx="98615" cy="19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15" h="198374">
                                <a:moveTo>
                                  <a:pt x="97790" y="0"/>
                                </a:moveTo>
                                <a:lnTo>
                                  <a:pt x="98615" y="107"/>
                                </a:lnTo>
                                <a:lnTo>
                                  <a:pt x="98615" y="44589"/>
                                </a:lnTo>
                                <a:lnTo>
                                  <a:pt x="98552" y="44577"/>
                                </a:lnTo>
                                <a:cubicBezTo>
                                  <a:pt x="83820" y="44577"/>
                                  <a:pt x="71628" y="49785"/>
                                  <a:pt x="61849" y="59944"/>
                                </a:cubicBezTo>
                                <a:cubicBezTo>
                                  <a:pt x="52070" y="70231"/>
                                  <a:pt x="47117" y="83312"/>
                                  <a:pt x="47117" y="99187"/>
                                </a:cubicBezTo>
                                <a:cubicBezTo>
                                  <a:pt x="47117" y="115698"/>
                                  <a:pt x="51943" y="128905"/>
                                  <a:pt x="61722" y="139065"/>
                                </a:cubicBezTo>
                                <a:cubicBezTo>
                                  <a:pt x="71374" y="149225"/>
                                  <a:pt x="83566" y="154305"/>
                                  <a:pt x="98425" y="154305"/>
                                </a:cubicBezTo>
                                <a:lnTo>
                                  <a:pt x="98615" y="154270"/>
                                </a:lnTo>
                                <a:lnTo>
                                  <a:pt x="98615" y="198288"/>
                                </a:lnTo>
                                <a:lnTo>
                                  <a:pt x="97917" y="198374"/>
                                </a:lnTo>
                                <a:cubicBezTo>
                                  <a:pt x="70866" y="198374"/>
                                  <a:pt x="47879" y="188723"/>
                                  <a:pt x="28702" y="169545"/>
                                </a:cubicBezTo>
                                <a:cubicBezTo>
                                  <a:pt x="9525" y="150241"/>
                                  <a:pt x="0" y="126873"/>
                                  <a:pt x="0" y="99441"/>
                                </a:cubicBezTo>
                                <a:cubicBezTo>
                                  <a:pt x="0" y="69977"/>
                                  <a:pt x="10795" y="45339"/>
                                  <a:pt x="32385" y="25654"/>
                                </a:cubicBezTo>
                                <a:cubicBezTo>
                                  <a:pt x="51435" y="8636"/>
                                  <a:pt x="73152" y="0"/>
                                  <a:pt x="977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299337" y="0"/>
                            <a:ext cx="24701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15" h="267970">
                                <a:moveTo>
                                  <a:pt x="135890" y="0"/>
                                </a:moveTo>
                                <a:cubicBezTo>
                                  <a:pt x="156972" y="0"/>
                                  <a:pt x="177165" y="4445"/>
                                  <a:pt x="196723" y="13335"/>
                                </a:cubicBezTo>
                                <a:cubicBezTo>
                                  <a:pt x="216154" y="22225"/>
                                  <a:pt x="232918" y="34925"/>
                                  <a:pt x="247015" y="51308"/>
                                </a:cubicBezTo>
                                <a:lnTo>
                                  <a:pt x="213106" y="83693"/>
                                </a:lnTo>
                                <a:cubicBezTo>
                                  <a:pt x="189992" y="59182"/>
                                  <a:pt x="163957" y="46990"/>
                                  <a:pt x="135128" y="46990"/>
                                </a:cubicBezTo>
                                <a:cubicBezTo>
                                  <a:pt x="110744" y="46990"/>
                                  <a:pt x="90170" y="55372"/>
                                  <a:pt x="73533" y="72009"/>
                                </a:cubicBezTo>
                                <a:cubicBezTo>
                                  <a:pt x="56896" y="88646"/>
                                  <a:pt x="48514" y="109220"/>
                                  <a:pt x="48514" y="133604"/>
                                </a:cubicBezTo>
                                <a:cubicBezTo>
                                  <a:pt x="48514" y="150622"/>
                                  <a:pt x="52197" y="165735"/>
                                  <a:pt x="59563" y="178943"/>
                                </a:cubicBezTo>
                                <a:cubicBezTo>
                                  <a:pt x="66929" y="192151"/>
                                  <a:pt x="77470" y="202438"/>
                                  <a:pt x="90932" y="209931"/>
                                </a:cubicBezTo>
                                <a:cubicBezTo>
                                  <a:pt x="104521" y="217551"/>
                                  <a:pt x="119507" y="221234"/>
                                  <a:pt x="136017" y="221234"/>
                                </a:cubicBezTo>
                                <a:cubicBezTo>
                                  <a:pt x="150114" y="221234"/>
                                  <a:pt x="162941" y="218694"/>
                                  <a:pt x="174625" y="213360"/>
                                </a:cubicBezTo>
                                <a:cubicBezTo>
                                  <a:pt x="186309" y="208153"/>
                                  <a:pt x="199136" y="198501"/>
                                  <a:pt x="213106" y="184658"/>
                                </a:cubicBezTo>
                                <a:lnTo>
                                  <a:pt x="245999" y="218948"/>
                                </a:lnTo>
                                <a:cubicBezTo>
                                  <a:pt x="227203" y="237363"/>
                                  <a:pt x="209296" y="250190"/>
                                  <a:pt x="192532" y="257302"/>
                                </a:cubicBezTo>
                                <a:cubicBezTo>
                                  <a:pt x="175895" y="264414"/>
                                  <a:pt x="156718" y="267970"/>
                                  <a:pt x="135255" y="267970"/>
                                </a:cubicBezTo>
                                <a:cubicBezTo>
                                  <a:pt x="95504" y="267970"/>
                                  <a:pt x="63119" y="255397"/>
                                  <a:pt x="37846" y="230251"/>
                                </a:cubicBezTo>
                                <a:cubicBezTo>
                                  <a:pt x="12573" y="205105"/>
                                  <a:pt x="0" y="172847"/>
                                  <a:pt x="0" y="133477"/>
                                </a:cubicBezTo>
                                <a:cubicBezTo>
                                  <a:pt x="0" y="108077"/>
                                  <a:pt x="5715" y="85471"/>
                                  <a:pt x="17272" y="65786"/>
                                </a:cubicBezTo>
                                <a:cubicBezTo>
                                  <a:pt x="28702" y="45974"/>
                                  <a:pt x="45212" y="30099"/>
                                  <a:pt x="66675" y="18034"/>
                                </a:cubicBezTo>
                                <a:cubicBezTo>
                                  <a:pt x="88011" y="6096"/>
                                  <a:pt x="111125" y="0"/>
                                  <a:pt x="135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673542" y="68052"/>
                            <a:ext cx="99251" cy="19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198181">
                                <a:moveTo>
                                  <a:pt x="0" y="0"/>
                                </a:moveTo>
                                <a:lnTo>
                                  <a:pt x="25067" y="3243"/>
                                </a:lnTo>
                                <a:cubicBezTo>
                                  <a:pt x="33433" y="5481"/>
                                  <a:pt x="41529" y="8847"/>
                                  <a:pt x="49340" y="13355"/>
                                </a:cubicBezTo>
                                <a:cubicBezTo>
                                  <a:pt x="65088" y="22245"/>
                                  <a:pt x="77280" y="34310"/>
                                  <a:pt x="86043" y="49551"/>
                                </a:cubicBezTo>
                                <a:cubicBezTo>
                                  <a:pt x="94805" y="64791"/>
                                  <a:pt x="99251" y="81301"/>
                                  <a:pt x="99251" y="98954"/>
                                </a:cubicBezTo>
                                <a:cubicBezTo>
                                  <a:pt x="99251" y="116733"/>
                                  <a:pt x="94805" y="133370"/>
                                  <a:pt x="85916" y="148865"/>
                                </a:cubicBezTo>
                                <a:cubicBezTo>
                                  <a:pt x="77153" y="164358"/>
                                  <a:pt x="65088" y="176423"/>
                                  <a:pt x="49848" y="185187"/>
                                </a:cubicBezTo>
                                <a:cubicBezTo>
                                  <a:pt x="42228" y="189568"/>
                                  <a:pt x="34195" y="192838"/>
                                  <a:pt x="25765" y="195013"/>
                                </a:cubicBezTo>
                                <a:lnTo>
                                  <a:pt x="0" y="198181"/>
                                </a:lnTo>
                                <a:lnTo>
                                  <a:pt x="0" y="154163"/>
                                </a:lnTo>
                                <a:lnTo>
                                  <a:pt x="20193" y="150372"/>
                                </a:lnTo>
                                <a:cubicBezTo>
                                  <a:pt x="26353" y="147817"/>
                                  <a:pt x="31877" y="143975"/>
                                  <a:pt x="36767" y="138831"/>
                                </a:cubicBezTo>
                                <a:cubicBezTo>
                                  <a:pt x="46673" y="128544"/>
                                  <a:pt x="51499" y="115337"/>
                                  <a:pt x="51499" y="99080"/>
                                </a:cubicBezTo>
                                <a:cubicBezTo>
                                  <a:pt x="51499" y="82952"/>
                                  <a:pt x="46673" y="69743"/>
                                  <a:pt x="37021" y="59710"/>
                                </a:cubicBezTo>
                                <a:cubicBezTo>
                                  <a:pt x="32195" y="54631"/>
                                  <a:pt x="26702" y="50820"/>
                                  <a:pt x="20526" y="48280"/>
                                </a:cubicBezTo>
                                <a:lnTo>
                                  <a:pt x="0" y="44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343023" y="67945"/>
                            <a:ext cx="98616" cy="19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16" h="198374">
                                <a:moveTo>
                                  <a:pt x="97790" y="0"/>
                                </a:moveTo>
                                <a:lnTo>
                                  <a:pt x="98616" y="107"/>
                                </a:lnTo>
                                <a:lnTo>
                                  <a:pt x="98616" y="44589"/>
                                </a:lnTo>
                                <a:lnTo>
                                  <a:pt x="98552" y="44577"/>
                                </a:lnTo>
                                <a:cubicBezTo>
                                  <a:pt x="83820" y="44577"/>
                                  <a:pt x="71628" y="49785"/>
                                  <a:pt x="61849" y="59944"/>
                                </a:cubicBezTo>
                                <a:cubicBezTo>
                                  <a:pt x="52070" y="70231"/>
                                  <a:pt x="47117" y="83312"/>
                                  <a:pt x="47117" y="99187"/>
                                </a:cubicBezTo>
                                <a:cubicBezTo>
                                  <a:pt x="47117" y="115698"/>
                                  <a:pt x="51943" y="128905"/>
                                  <a:pt x="61722" y="139065"/>
                                </a:cubicBezTo>
                                <a:cubicBezTo>
                                  <a:pt x="71374" y="149225"/>
                                  <a:pt x="83566" y="154305"/>
                                  <a:pt x="98425" y="154305"/>
                                </a:cubicBezTo>
                                <a:lnTo>
                                  <a:pt x="98616" y="154270"/>
                                </a:lnTo>
                                <a:lnTo>
                                  <a:pt x="98616" y="198288"/>
                                </a:lnTo>
                                <a:lnTo>
                                  <a:pt x="97917" y="198374"/>
                                </a:lnTo>
                                <a:cubicBezTo>
                                  <a:pt x="70866" y="198374"/>
                                  <a:pt x="47879" y="188723"/>
                                  <a:pt x="28702" y="169545"/>
                                </a:cubicBezTo>
                                <a:cubicBezTo>
                                  <a:pt x="9525" y="150241"/>
                                  <a:pt x="0" y="126873"/>
                                  <a:pt x="0" y="99441"/>
                                </a:cubicBezTo>
                                <a:cubicBezTo>
                                  <a:pt x="0" y="69977"/>
                                  <a:pt x="10795" y="45339"/>
                                  <a:pt x="32385" y="25654"/>
                                </a:cubicBezTo>
                                <a:cubicBezTo>
                                  <a:pt x="51435" y="8636"/>
                                  <a:pt x="73152" y="0"/>
                                  <a:pt x="977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925447" y="67945"/>
                            <a:ext cx="16738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6" h="193548">
                                <a:moveTo>
                                  <a:pt x="103251" y="0"/>
                                </a:moveTo>
                                <a:cubicBezTo>
                                  <a:pt x="122047" y="0"/>
                                  <a:pt x="137922" y="6604"/>
                                  <a:pt x="150876" y="19686"/>
                                </a:cubicBezTo>
                                <a:cubicBezTo>
                                  <a:pt x="161925" y="30735"/>
                                  <a:pt x="167386" y="47117"/>
                                  <a:pt x="167386" y="68835"/>
                                </a:cubicBezTo>
                                <a:lnTo>
                                  <a:pt x="167386" y="193548"/>
                                </a:lnTo>
                                <a:lnTo>
                                  <a:pt x="120523" y="193548"/>
                                </a:lnTo>
                                <a:lnTo>
                                  <a:pt x="120523" y="110998"/>
                                </a:lnTo>
                                <a:cubicBezTo>
                                  <a:pt x="120523" y="88392"/>
                                  <a:pt x="119507" y="73534"/>
                                  <a:pt x="117475" y="66040"/>
                                </a:cubicBezTo>
                                <a:cubicBezTo>
                                  <a:pt x="115570" y="58674"/>
                                  <a:pt x="112014" y="53086"/>
                                  <a:pt x="106934" y="49149"/>
                                </a:cubicBezTo>
                                <a:cubicBezTo>
                                  <a:pt x="101981" y="45339"/>
                                  <a:pt x="95758" y="43435"/>
                                  <a:pt x="88392" y="43435"/>
                                </a:cubicBezTo>
                                <a:cubicBezTo>
                                  <a:pt x="78867" y="43435"/>
                                  <a:pt x="70612" y="46610"/>
                                  <a:pt x="63754" y="52960"/>
                                </a:cubicBezTo>
                                <a:cubicBezTo>
                                  <a:pt x="56896" y="59436"/>
                                  <a:pt x="52070" y="68326"/>
                                  <a:pt x="49403" y="79629"/>
                                </a:cubicBezTo>
                                <a:cubicBezTo>
                                  <a:pt x="48133" y="85472"/>
                                  <a:pt x="47371" y="98298"/>
                                  <a:pt x="47371" y="117856"/>
                                </a:cubicBezTo>
                                <a:lnTo>
                                  <a:pt x="47371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4953"/>
                                </a:lnTo>
                                <a:lnTo>
                                  <a:pt x="47371" y="4953"/>
                                </a:lnTo>
                                <a:lnTo>
                                  <a:pt x="47371" y="24257"/>
                                </a:lnTo>
                                <a:cubicBezTo>
                                  <a:pt x="58166" y="15240"/>
                                  <a:pt x="67818" y="8890"/>
                                  <a:pt x="76581" y="5335"/>
                                </a:cubicBezTo>
                                <a:cubicBezTo>
                                  <a:pt x="85217" y="1778"/>
                                  <a:pt x="94234" y="0"/>
                                  <a:pt x="103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800098" y="67945"/>
                            <a:ext cx="101219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" h="193548">
                                <a:moveTo>
                                  <a:pt x="82042" y="0"/>
                                </a:moveTo>
                                <a:cubicBezTo>
                                  <a:pt x="88138" y="0"/>
                                  <a:pt x="94615" y="1651"/>
                                  <a:pt x="101219" y="4953"/>
                                </a:cubicBezTo>
                                <a:lnTo>
                                  <a:pt x="86487" y="45593"/>
                                </a:lnTo>
                                <a:cubicBezTo>
                                  <a:pt x="81026" y="42926"/>
                                  <a:pt x="76454" y="41529"/>
                                  <a:pt x="72771" y="41529"/>
                                </a:cubicBezTo>
                                <a:cubicBezTo>
                                  <a:pt x="65532" y="41529"/>
                                  <a:pt x="59436" y="45974"/>
                                  <a:pt x="54356" y="54991"/>
                                </a:cubicBezTo>
                                <a:cubicBezTo>
                                  <a:pt x="49276" y="64008"/>
                                  <a:pt x="46863" y="81661"/>
                                  <a:pt x="46863" y="108077"/>
                                </a:cubicBezTo>
                                <a:lnTo>
                                  <a:pt x="46990" y="117222"/>
                                </a:lnTo>
                                <a:lnTo>
                                  <a:pt x="4699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4953"/>
                                </a:lnTo>
                                <a:lnTo>
                                  <a:pt x="40640" y="4953"/>
                                </a:lnTo>
                                <a:lnTo>
                                  <a:pt x="40640" y="28702"/>
                                </a:lnTo>
                                <a:cubicBezTo>
                                  <a:pt x="44958" y="19304"/>
                                  <a:pt x="50800" y="12192"/>
                                  <a:pt x="58039" y="7366"/>
                                </a:cubicBezTo>
                                <a:cubicBezTo>
                                  <a:pt x="65405" y="2540"/>
                                  <a:pt x="73406" y="0"/>
                                  <a:pt x="82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139061" y="0"/>
                            <a:ext cx="167132" cy="2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32" h="261493">
                                <a:moveTo>
                                  <a:pt x="0" y="0"/>
                                </a:moveTo>
                                <a:lnTo>
                                  <a:pt x="46990" y="0"/>
                                </a:lnTo>
                                <a:lnTo>
                                  <a:pt x="46990" y="91948"/>
                                </a:lnTo>
                                <a:cubicBezTo>
                                  <a:pt x="56261" y="83947"/>
                                  <a:pt x="65532" y="77978"/>
                                  <a:pt x="74930" y="74041"/>
                                </a:cubicBezTo>
                                <a:cubicBezTo>
                                  <a:pt x="84201" y="69977"/>
                                  <a:pt x="93726" y="67945"/>
                                  <a:pt x="103251" y="67945"/>
                                </a:cubicBezTo>
                                <a:cubicBezTo>
                                  <a:pt x="122047" y="67945"/>
                                  <a:pt x="137795" y="74422"/>
                                  <a:pt x="150622" y="87376"/>
                                </a:cubicBezTo>
                                <a:cubicBezTo>
                                  <a:pt x="161671" y="98679"/>
                                  <a:pt x="167132" y="115062"/>
                                  <a:pt x="167132" y="136779"/>
                                </a:cubicBezTo>
                                <a:lnTo>
                                  <a:pt x="167132" y="261493"/>
                                </a:lnTo>
                                <a:lnTo>
                                  <a:pt x="120523" y="261493"/>
                                </a:lnTo>
                                <a:lnTo>
                                  <a:pt x="120523" y="178816"/>
                                </a:lnTo>
                                <a:cubicBezTo>
                                  <a:pt x="120523" y="156972"/>
                                  <a:pt x="119380" y="142113"/>
                                  <a:pt x="117348" y="134366"/>
                                </a:cubicBezTo>
                                <a:cubicBezTo>
                                  <a:pt x="115316" y="126619"/>
                                  <a:pt x="111760" y="120904"/>
                                  <a:pt x="106680" y="117094"/>
                                </a:cubicBezTo>
                                <a:cubicBezTo>
                                  <a:pt x="101727" y="113284"/>
                                  <a:pt x="95504" y="111379"/>
                                  <a:pt x="88011" y="111379"/>
                                </a:cubicBezTo>
                                <a:cubicBezTo>
                                  <a:pt x="78486" y="111379"/>
                                  <a:pt x="70231" y="114554"/>
                                  <a:pt x="63373" y="120904"/>
                                </a:cubicBezTo>
                                <a:cubicBezTo>
                                  <a:pt x="56515" y="127254"/>
                                  <a:pt x="51689" y="135890"/>
                                  <a:pt x="49022" y="146939"/>
                                </a:cubicBezTo>
                                <a:cubicBezTo>
                                  <a:pt x="47625" y="152527"/>
                                  <a:pt x="46990" y="165481"/>
                                  <a:pt x="46990" y="185674"/>
                                </a:cubicBezTo>
                                <a:lnTo>
                                  <a:pt x="46990" y="261493"/>
                                </a:lnTo>
                                <a:lnTo>
                                  <a:pt x="0" y="261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441639" y="68052"/>
                            <a:ext cx="99251" cy="19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198181">
                                <a:moveTo>
                                  <a:pt x="0" y="0"/>
                                </a:moveTo>
                                <a:lnTo>
                                  <a:pt x="25067" y="3243"/>
                                </a:lnTo>
                                <a:cubicBezTo>
                                  <a:pt x="33433" y="5481"/>
                                  <a:pt x="41529" y="8847"/>
                                  <a:pt x="49340" y="13355"/>
                                </a:cubicBezTo>
                                <a:cubicBezTo>
                                  <a:pt x="65088" y="22245"/>
                                  <a:pt x="77279" y="34310"/>
                                  <a:pt x="86042" y="49551"/>
                                </a:cubicBezTo>
                                <a:cubicBezTo>
                                  <a:pt x="94805" y="64791"/>
                                  <a:pt x="99251" y="81301"/>
                                  <a:pt x="99251" y="98954"/>
                                </a:cubicBezTo>
                                <a:cubicBezTo>
                                  <a:pt x="99251" y="116733"/>
                                  <a:pt x="94805" y="133370"/>
                                  <a:pt x="85915" y="148865"/>
                                </a:cubicBezTo>
                                <a:cubicBezTo>
                                  <a:pt x="77153" y="164358"/>
                                  <a:pt x="65088" y="176423"/>
                                  <a:pt x="49847" y="185187"/>
                                </a:cubicBezTo>
                                <a:cubicBezTo>
                                  <a:pt x="42227" y="189568"/>
                                  <a:pt x="34195" y="192838"/>
                                  <a:pt x="25765" y="195013"/>
                                </a:cubicBezTo>
                                <a:lnTo>
                                  <a:pt x="0" y="198181"/>
                                </a:lnTo>
                                <a:lnTo>
                                  <a:pt x="0" y="154163"/>
                                </a:lnTo>
                                <a:lnTo>
                                  <a:pt x="20193" y="150372"/>
                                </a:lnTo>
                                <a:cubicBezTo>
                                  <a:pt x="26352" y="147817"/>
                                  <a:pt x="31877" y="143975"/>
                                  <a:pt x="36766" y="138831"/>
                                </a:cubicBezTo>
                                <a:cubicBezTo>
                                  <a:pt x="46672" y="128544"/>
                                  <a:pt x="51498" y="115337"/>
                                  <a:pt x="51498" y="99080"/>
                                </a:cubicBezTo>
                                <a:cubicBezTo>
                                  <a:pt x="51498" y="82952"/>
                                  <a:pt x="46672" y="69743"/>
                                  <a:pt x="37021" y="59710"/>
                                </a:cubicBezTo>
                                <a:cubicBezTo>
                                  <a:pt x="32195" y="54631"/>
                                  <a:pt x="26702" y="50820"/>
                                  <a:pt x="20526" y="48280"/>
                                </a:cubicBezTo>
                                <a:lnTo>
                                  <a:pt x="0" y="44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655824" y="67945"/>
                            <a:ext cx="99187" cy="19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7" h="198198">
                                <a:moveTo>
                                  <a:pt x="97536" y="0"/>
                                </a:moveTo>
                                <a:lnTo>
                                  <a:pt x="99187" y="292"/>
                                </a:lnTo>
                                <a:lnTo>
                                  <a:pt x="99187" y="40246"/>
                                </a:lnTo>
                                <a:lnTo>
                                  <a:pt x="81359" y="42895"/>
                                </a:lnTo>
                                <a:cubicBezTo>
                                  <a:pt x="75565" y="44736"/>
                                  <a:pt x="70167" y="47498"/>
                                  <a:pt x="65151" y="51181"/>
                                </a:cubicBezTo>
                                <a:cubicBezTo>
                                  <a:pt x="58928" y="55880"/>
                                  <a:pt x="53213" y="64008"/>
                                  <a:pt x="47879" y="75692"/>
                                </a:cubicBezTo>
                                <a:lnTo>
                                  <a:pt x="99187" y="75692"/>
                                </a:lnTo>
                                <a:lnTo>
                                  <a:pt x="99187" y="112903"/>
                                </a:lnTo>
                                <a:lnTo>
                                  <a:pt x="45720" y="112903"/>
                                </a:lnTo>
                                <a:cubicBezTo>
                                  <a:pt x="48006" y="126365"/>
                                  <a:pt x="53848" y="137034"/>
                                  <a:pt x="63373" y="144907"/>
                                </a:cubicBezTo>
                                <a:cubicBezTo>
                                  <a:pt x="68136" y="148844"/>
                                  <a:pt x="73565" y="151829"/>
                                  <a:pt x="79645" y="153829"/>
                                </a:cubicBezTo>
                                <a:lnTo>
                                  <a:pt x="99187" y="156751"/>
                                </a:lnTo>
                                <a:lnTo>
                                  <a:pt x="99187" y="198198"/>
                                </a:lnTo>
                                <a:lnTo>
                                  <a:pt x="59928" y="191405"/>
                                </a:lnTo>
                                <a:cubicBezTo>
                                  <a:pt x="47879" y="186754"/>
                                  <a:pt x="37211" y="179769"/>
                                  <a:pt x="27940" y="170435"/>
                                </a:cubicBezTo>
                                <a:cubicBezTo>
                                  <a:pt x="9271" y="151765"/>
                                  <a:pt x="0" y="128398"/>
                                  <a:pt x="0" y="100330"/>
                                </a:cubicBezTo>
                                <a:cubicBezTo>
                                  <a:pt x="0" y="71501"/>
                                  <a:pt x="9271" y="47625"/>
                                  <a:pt x="27813" y="28575"/>
                                </a:cubicBezTo>
                                <a:cubicBezTo>
                                  <a:pt x="46355" y="9525"/>
                                  <a:pt x="69596" y="0"/>
                                  <a:pt x="975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574036" y="0"/>
                            <a:ext cx="47371" cy="2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1" h="261493">
                                <a:moveTo>
                                  <a:pt x="0" y="0"/>
                                </a:moveTo>
                                <a:lnTo>
                                  <a:pt x="47371" y="0"/>
                                </a:lnTo>
                                <a:lnTo>
                                  <a:pt x="47371" y="261493"/>
                                </a:lnTo>
                                <a:lnTo>
                                  <a:pt x="0" y="2614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755011" y="206248"/>
                            <a:ext cx="86106" cy="6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60071">
                                <a:moveTo>
                                  <a:pt x="46228" y="0"/>
                                </a:moveTo>
                                <a:lnTo>
                                  <a:pt x="86106" y="18669"/>
                                </a:lnTo>
                                <a:cubicBezTo>
                                  <a:pt x="76200" y="32766"/>
                                  <a:pt x="64262" y="43180"/>
                                  <a:pt x="50419" y="49911"/>
                                </a:cubicBezTo>
                                <a:cubicBezTo>
                                  <a:pt x="36576" y="56769"/>
                                  <a:pt x="20066" y="60071"/>
                                  <a:pt x="1016" y="60071"/>
                                </a:cubicBezTo>
                                <a:lnTo>
                                  <a:pt x="0" y="59895"/>
                                </a:lnTo>
                                <a:lnTo>
                                  <a:pt x="0" y="18447"/>
                                </a:lnTo>
                                <a:lnTo>
                                  <a:pt x="635" y="18542"/>
                                </a:lnTo>
                                <a:cubicBezTo>
                                  <a:pt x="18288" y="18542"/>
                                  <a:pt x="33528" y="12319"/>
                                  <a:pt x="46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755011" y="68236"/>
                            <a:ext cx="98806" cy="112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06" h="112612">
                                <a:moveTo>
                                  <a:pt x="0" y="0"/>
                                </a:moveTo>
                                <a:lnTo>
                                  <a:pt x="38798" y="6852"/>
                                </a:lnTo>
                                <a:cubicBezTo>
                                  <a:pt x="50895" y="11615"/>
                                  <a:pt x="61595" y="18758"/>
                                  <a:pt x="70866" y="28283"/>
                                </a:cubicBezTo>
                                <a:cubicBezTo>
                                  <a:pt x="89535" y="47333"/>
                                  <a:pt x="98806" y="72353"/>
                                  <a:pt x="98806" y="103594"/>
                                </a:cubicBezTo>
                                <a:lnTo>
                                  <a:pt x="98679" y="112612"/>
                                </a:lnTo>
                                <a:lnTo>
                                  <a:pt x="0" y="112612"/>
                                </a:lnTo>
                                <a:lnTo>
                                  <a:pt x="0" y="75401"/>
                                </a:lnTo>
                                <a:lnTo>
                                  <a:pt x="51308" y="75401"/>
                                </a:lnTo>
                                <a:cubicBezTo>
                                  <a:pt x="48133" y="64859"/>
                                  <a:pt x="42037" y="56224"/>
                                  <a:pt x="32766" y="49746"/>
                                </a:cubicBezTo>
                                <a:cubicBezTo>
                                  <a:pt x="23622" y="43143"/>
                                  <a:pt x="12954" y="39841"/>
                                  <a:pt x="762" y="39841"/>
                                </a:cubicBezTo>
                                <a:lnTo>
                                  <a:pt x="0" y="3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390140" y="112522"/>
                            <a:ext cx="102997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109728">
                                <a:moveTo>
                                  <a:pt x="51435" y="0"/>
                                </a:moveTo>
                                <a:cubicBezTo>
                                  <a:pt x="36703" y="0"/>
                                  <a:pt x="24511" y="5207"/>
                                  <a:pt x="14732" y="15367"/>
                                </a:cubicBezTo>
                                <a:cubicBezTo>
                                  <a:pt x="4953" y="25654"/>
                                  <a:pt x="0" y="38735"/>
                                  <a:pt x="0" y="54610"/>
                                </a:cubicBezTo>
                                <a:cubicBezTo>
                                  <a:pt x="0" y="71120"/>
                                  <a:pt x="4826" y="84328"/>
                                  <a:pt x="14605" y="94488"/>
                                </a:cubicBezTo>
                                <a:cubicBezTo>
                                  <a:pt x="24257" y="104648"/>
                                  <a:pt x="36449" y="109728"/>
                                  <a:pt x="51308" y="109728"/>
                                </a:cubicBezTo>
                                <a:cubicBezTo>
                                  <a:pt x="66167" y="109728"/>
                                  <a:pt x="78486" y="104648"/>
                                  <a:pt x="88265" y="94361"/>
                                </a:cubicBezTo>
                                <a:cubicBezTo>
                                  <a:pt x="98171" y="84074"/>
                                  <a:pt x="102997" y="70866"/>
                                  <a:pt x="102997" y="54610"/>
                                </a:cubicBezTo>
                                <a:cubicBezTo>
                                  <a:pt x="102997" y="38481"/>
                                  <a:pt x="98171" y="25273"/>
                                  <a:pt x="88519" y="15240"/>
                                </a:cubicBezTo>
                                <a:cubicBezTo>
                                  <a:pt x="78867" y="5080"/>
                                  <a:pt x="66548" y="0"/>
                                  <a:pt x="5143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622044" y="112522"/>
                            <a:ext cx="102997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97" h="109728">
                                <a:moveTo>
                                  <a:pt x="51435" y="0"/>
                                </a:moveTo>
                                <a:cubicBezTo>
                                  <a:pt x="36703" y="0"/>
                                  <a:pt x="24511" y="5207"/>
                                  <a:pt x="14732" y="15367"/>
                                </a:cubicBezTo>
                                <a:cubicBezTo>
                                  <a:pt x="4953" y="25654"/>
                                  <a:pt x="0" y="38735"/>
                                  <a:pt x="0" y="54610"/>
                                </a:cubicBezTo>
                                <a:cubicBezTo>
                                  <a:pt x="0" y="71120"/>
                                  <a:pt x="4826" y="84328"/>
                                  <a:pt x="14605" y="94488"/>
                                </a:cubicBezTo>
                                <a:cubicBezTo>
                                  <a:pt x="24257" y="104648"/>
                                  <a:pt x="36449" y="109728"/>
                                  <a:pt x="51308" y="109728"/>
                                </a:cubicBezTo>
                                <a:cubicBezTo>
                                  <a:pt x="66167" y="109728"/>
                                  <a:pt x="78486" y="104648"/>
                                  <a:pt x="88265" y="94361"/>
                                </a:cubicBezTo>
                                <a:cubicBezTo>
                                  <a:pt x="98171" y="84074"/>
                                  <a:pt x="102997" y="70866"/>
                                  <a:pt x="102997" y="54610"/>
                                </a:cubicBezTo>
                                <a:cubicBezTo>
                                  <a:pt x="102997" y="38481"/>
                                  <a:pt x="98171" y="25273"/>
                                  <a:pt x="88519" y="15240"/>
                                </a:cubicBezTo>
                                <a:cubicBezTo>
                                  <a:pt x="78867" y="5080"/>
                                  <a:pt x="66548" y="0"/>
                                  <a:pt x="5143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703703" y="108077"/>
                            <a:ext cx="102616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16" h="35560">
                                <a:moveTo>
                                  <a:pt x="52070" y="0"/>
                                </a:moveTo>
                                <a:cubicBezTo>
                                  <a:pt x="38862" y="0"/>
                                  <a:pt x="27305" y="3683"/>
                                  <a:pt x="17272" y="11049"/>
                                </a:cubicBezTo>
                                <a:cubicBezTo>
                                  <a:pt x="11049" y="15748"/>
                                  <a:pt x="5334" y="23876"/>
                                  <a:pt x="0" y="35560"/>
                                </a:cubicBezTo>
                                <a:lnTo>
                                  <a:pt x="102616" y="35560"/>
                                </a:lnTo>
                                <a:cubicBezTo>
                                  <a:pt x="99441" y="25019"/>
                                  <a:pt x="93345" y="16383"/>
                                  <a:pt x="84074" y="9906"/>
                                </a:cubicBezTo>
                                <a:cubicBezTo>
                                  <a:pt x="74930" y="3302"/>
                                  <a:pt x="64262" y="0"/>
                                  <a:pt x="5207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655824" y="67945"/>
                            <a:ext cx="197993" cy="19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93" h="198374">
                                <a:moveTo>
                                  <a:pt x="97536" y="0"/>
                                </a:moveTo>
                                <a:cubicBezTo>
                                  <a:pt x="127254" y="0"/>
                                  <a:pt x="151511" y="9525"/>
                                  <a:pt x="170053" y="28575"/>
                                </a:cubicBezTo>
                                <a:cubicBezTo>
                                  <a:pt x="188722" y="47625"/>
                                  <a:pt x="197993" y="72644"/>
                                  <a:pt x="197993" y="103886"/>
                                </a:cubicBezTo>
                                <a:lnTo>
                                  <a:pt x="197866" y="112903"/>
                                </a:lnTo>
                                <a:lnTo>
                                  <a:pt x="45720" y="112903"/>
                                </a:lnTo>
                                <a:cubicBezTo>
                                  <a:pt x="48006" y="126365"/>
                                  <a:pt x="53848" y="137034"/>
                                  <a:pt x="63373" y="144907"/>
                                </a:cubicBezTo>
                                <a:cubicBezTo>
                                  <a:pt x="72898" y="152781"/>
                                  <a:pt x="85090" y="156845"/>
                                  <a:pt x="99822" y="156845"/>
                                </a:cubicBezTo>
                                <a:cubicBezTo>
                                  <a:pt x="117475" y="156845"/>
                                  <a:pt x="132715" y="150623"/>
                                  <a:pt x="145415" y="138303"/>
                                </a:cubicBezTo>
                                <a:lnTo>
                                  <a:pt x="185293" y="156973"/>
                                </a:lnTo>
                                <a:cubicBezTo>
                                  <a:pt x="175387" y="171069"/>
                                  <a:pt x="163449" y="181484"/>
                                  <a:pt x="149606" y="188214"/>
                                </a:cubicBezTo>
                                <a:cubicBezTo>
                                  <a:pt x="135763" y="195073"/>
                                  <a:pt x="119253" y="198374"/>
                                  <a:pt x="100203" y="198374"/>
                                </a:cubicBezTo>
                                <a:cubicBezTo>
                                  <a:pt x="70612" y="198374"/>
                                  <a:pt x="46482" y="189103"/>
                                  <a:pt x="27940" y="170435"/>
                                </a:cubicBezTo>
                                <a:cubicBezTo>
                                  <a:pt x="9271" y="151765"/>
                                  <a:pt x="0" y="128398"/>
                                  <a:pt x="0" y="100330"/>
                                </a:cubicBezTo>
                                <a:cubicBezTo>
                                  <a:pt x="0" y="71501"/>
                                  <a:pt x="9271" y="47625"/>
                                  <a:pt x="27813" y="28575"/>
                                </a:cubicBezTo>
                                <a:cubicBezTo>
                                  <a:pt x="46355" y="9525"/>
                                  <a:pt x="69596" y="0"/>
                                  <a:pt x="9753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343023" y="67945"/>
                            <a:ext cx="197866" cy="19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66" h="198374">
                                <a:moveTo>
                                  <a:pt x="97790" y="0"/>
                                </a:moveTo>
                                <a:cubicBezTo>
                                  <a:pt x="115570" y="0"/>
                                  <a:pt x="132334" y="4445"/>
                                  <a:pt x="147955" y="13462"/>
                                </a:cubicBezTo>
                                <a:cubicBezTo>
                                  <a:pt x="163703" y="22352"/>
                                  <a:pt x="175895" y="34417"/>
                                  <a:pt x="184658" y="49657"/>
                                </a:cubicBezTo>
                                <a:cubicBezTo>
                                  <a:pt x="193421" y="64898"/>
                                  <a:pt x="197866" y="81407"/>
                                  <a:pt x="197866" y="99061"/>
                                </a:cubicBezTo>
                                <a:cubicBezTo>
                                  <a:pt x="197866" y="116840"/>
                                  <a:pt x="193421" y="133477"/>
                                  <a:pt x="184531" y="148972"/>
                                </a:cubicBezTo>
                                <a:cubicBezTo>
                                  <a:pt x="175768" y="164465"/>
                                  <a:pt x="163703" y="176530"/>
                                  <a:pt x="148463" y="185293"/>
                                </a:cubicBezTo>
                                <a:cubicBezTo>
                                  <a:pt x="133223" y="194056"/>
                                  <a:pt x="116332" y="198374"/>
                                  <a:pt x="97917" y="198374"/>
                                </a:cubicBezTo>
                                <a:cubicBezTo>
                                  <a:pt x="70866" y="198374"/>
                                  <a:pt x="47879" y="188723"/>
                                  <a:pt x="28702" y="169545"/>
                                </a:cubicBezTo>
                                <a:cubicBezTo>
                                  <a:pt x="9525" y="150241"/>
                                  <a:pt x="0" y="126873"/>
                                  <a:pt x="0" y="99441"/>
                                </a:cubicBezTo>
                                <a:cubicBezTo>
                                  <a:pt x="0" y="69977"/>
                                  <a:pt x="10795" y="45339"/>
                                  <a:pt x="32385" y="25654"/>
                                </a:cubicBezTo>
                                <a:cubicBezTo>
                                  <a:pt x="51435" y="8636"/>
                                  <a:pt x="73152" y="0"/>
                                  <a:pt x="9779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925447" y="67945"/>
                            <a:ext cx="16738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6" h="193548">
                                <a:moveTo>
                                  <a:pt x="103251" y="0"/>
                                </a:moveTo>
                                <a:cubicBezTo>
                                  <a:pt x="122047" y="0"/>
                                  <a:pt x="137922" y="6604"/>
                                  <a:pt x="150876" y="19686"/>
                                </a:cubicBezTo>
                                <a:cubicBezTo>
                                  <a:pt x="161925" y="30735"/>
                                  <a:pt x="167386" y="47117"/>
                                  <a:pt x="167386" y="68835"/>
                                </a:cubicBezTo>
                                <a:lnTo>
                                  <a:pt x="167386" y="193548"/>
                                </a:lnTo>
                                <a:lnTo>
                                  <a:pt x="120523" y="193548"/>
                                </a:lnTo>
                                <a:lnTo>
                                  <a:pt x="120523" y="110998"/>
                                </a:lnTo>
                                <a:cubicBezTo>
                                  <a:pt x="120523" y="88392"/>
                                  <a:pt x="119507" y="73534"/>
                                  <a:pt x="117475" y="66040"/>
                                </a:cubicBezTo>
                                <a:cubicBezTo>
                                  <a:pt x="115570" y="58674"/>
                                  <a:pt x="112014" y="53086"/>
                                  <a:pt x="106934" y="49149"/>
                                </a:cubicBezTo>
                                <a:cubicBezTo>
                                  <a:pt x="101981" y="45339"/>
                                  <a:pt x="95758" y="43435"/>
                                  <a:pt x="88392" y="43435"/>
                                </a:cubicBezTo>
                                <a:cubicBezTo>
                                  <a:pt x="78867" y="43435"/>
                                  <a:pt x="70612" y="46610"/>
                                  <a:pt x="63754" y="52960"/>
                                </a:cubicBezTo>
                                <a:cubicBezTo>
                                  <a:pt x="56896" y="59436"/>
                                  <a:pt x="52070" y="68326"/>
                                  <a:pt x="49403" y="79629"/>
                                </a:cubicBezTo>
                                <a:cubicBezTo>
                                  <a:pt x="48133" y="85472"/>
                                  <a:pt x="47371" y="98298"/>
                                  <a:pt x="47371" y="117856"/>
                                </a:cubicBezTo>
                                <a:lnTo>
                                  <a:pt x="47371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4953"/>
                                </a:lnTo>
                                <a:lnTo>
                                  <a:pt x="47371" y="4953"/>
                                </a:lnTo>
                                <a:lnTo>
                                  <a:pt x="47371" y="24257"/>
                                </a:lnTo>
                                <a:cubicBezTo>
                                  <a:pt x="58166" y="15240"/>
                                  <a:pt x="67818" y="8890"/>
                                  <a:pt x="76581" y="5335"/>
                                </a:cubicBezTo>
                                <a:cubicBezTo>
                                  <a:pt x="85217" y="1778"/>
                                  <a:pt x="94234" y="0"/>
                                  <a:pt x="103251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800098" y="67945"/>
                            <a:ext cx="101219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" h="193548">
                                <a:moveTo>
                                  <a:pt x="82042" y="0"/>
                                </a:moveTo>
                                <a:cubicBezTo>
                                  <a:pt x="88138" y="0"/>
                                  <a:pt x="94615" y="1651"/>
                                  <a:pt x="101219" y="4953"/>
                                </a:cubicBezTo>
                                <a:lnTo>
                                  <a:pt x="86487" y="45593"/>
                                </a:lnTo>
                                <a:cubicBezTo>
                                  <a:pt x="81026" y="42926"/>
                                  <a:pt x="76454" y="41529"/>
                                  <a:pt x="72771" y="41529"/>
                                </a:cubicBezTo>
                                <a:cubicBezTo>
                                  <a:pt x="65532" y="41529"/>
                                  <a:pt x="59436" y="45974"/>
                                  <a:pt x="54356" y="54991"/>
                                </a:cubicBezTo>
                                <a:cubicBezTo>
                                  <a:pt x="49276" y="64008"/>
                                  <a:pt x="46863" y="81661"/>
                                  <a:pt x="46863" y="108077"/>
                                </a:cubicBezTo>
                                <a:lnTo>
                                  <a:pt x="46990" y="117222"/>
                                </a:lnTo>
                                <a:lnTo>
                                  <a:pt x="4699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0" y="4953"/>
                                </a:lnTo>
                                <a:lnTo>
                                  <a:pt x="40640" y="4953"/>
                                </a:lnTo>
                                <a:lnTo>
                                  <a:pt x="40640" y="28702"/>
                                </a:lnTo>
                                <a:cubicBezTo>
                                  <a:pt x="44958" y="19304"/>
                                  <a:pt x="50800" y="12192"/>
                                  <a:pt x="58039" y="7366"/>
                                </a:cubicBezTo>
                                <a:cubicBezTo>
                                  <a:pt x="65405" y="2540"/>
                                  <a:pt x="73406" y="0"/>
                                  <a:pt x="8204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574927" y="67945"/>
                            <a:ext cx="197866" cy="19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66" h="198374">
                                <a:moveTo>
                                  <a:pt x="97790" y="0"/>
                                </a:moveTo>
                                <a:cubicBezTo>
                                  <a:pt x="115570" y="0"/>
                                  <a:pt x="132334" y="4445"/>
                                  <a:pt x="147955" y="13462"/>
                                </a:cubicBezTo>
                                <a:cubicBezTo>
                                  <a:pt x="163703" y="22352"/>
                                  <a:pt x="175895" y="34417"/>
                                  <a:pt x="184658" y="49657"/>
                                </a:cubicBezTo>
                                <a:cubicBezTo>
                                  <a:pt x="193421" y="64898"/>
                                  <a:pt x="197866" y="81407"/>
                                  <a:pt x="197866" y="99061"/>
                                </a:cubicBezTo>
                                <a:cubicBezTo>
                                  <a:pt x="197866" y="116840"/>
                                  <a:pt x="193421" y="133477"/>
                                  <a:pt x="184531" y="148972"/>
                                </a:cubicBezTo>
                                <a:cubicBezTo>
                                  <a:pt x="175768" y="164465"/>
                                  <a:pt x="163703" y="176530"/>
                                  <a:pt x="148463" y="185293"/>
                                </a:cubicBezTo>
                                <a:cubicBezTo>
                                  <a:pt x="133223" y="194056"/>
                                  <a:pt x="116332" y="198374"/>
                                  <a:pt x="97917" y="198374"/>
                                </a:cubicBezTo>
                                <a:cubicBezTo>
                                  <a:pt x="70866" y="198374"/>
                                  <a:pt x="47879" y="188723"/>
                                  <a:pt x="28702" y="169545"/>
                                </a:cubicBezTo>
                                <a:cubicBezTo>
                                  <a:pt x="9525" y="150241"/>
                                  <a:pt x="0" y="126873"/>
                                  <a:pt x="0" y="99441"/>
                                </a:cubicBezTo>
                                <a:cubicBezTo>
                                  <a:pt x="0" y="69977"/>
                                  <a:pt x="10795" y="45339"/>
                                  <a:pt x="32385" y="25654"/>
                                </a:cubicBezTo>
                                <a:cubicBezTo>
                                  <a:pt x="51435" y="8636"/>
                                  <a:pt x="73152" y="0"/>
                                  <a:pt x="9779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574036" y="0"/>
                            <a:ext cx="47371" cy="2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1" h="261493">
                                <a:moveTo>
                                  <a:pt x="0" y="0"/>
                                </a:moveTo>
                                <a:lnTo>
                                  <a:pt x="47371" y="0"/>
                                </a:lnTo>
                                <a:lnTo>
                                  <a:pt x="47371" y="261493"/>
                                </a:lnTo>
                                <a:lnTo>
                                  <a:pt x="0" y="261493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139061" y="0"/>
                            <a:ext cx="167132" cy="2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32" h="261493">
                                <a:moveTo>
                                  <a:pt x="0" y="0"/>
                                </a:moveTo>
                                <a:lnTo>
                                  <a:pt x="46990" y="0"/>
                                </a:lnTo>
                                <a:lnTo>
                                  <a:pt x="46990" y="91948"/>
                                </a:lnTo>
                                <a:cubicBezTo>
                                  <a:pt x="56261" y="83947"/>
                                  <a:pt x="65532" y="77978"/>
                                  <a:pt x="74930" y="74041"/>
                                </a:cubicBezTo>
                                <a:cubicBezTo>
                                  <a:pt x="84201" y="69977"/>
                                  <a:pt x="93726" y="67945"/>
                                  <a:pt x="103251" y="67945"/>
                                </a:cubicBezTo>
                                <a:cubicBezTo>
                                  <a:pt x="122047" y="67945"/>
                                  <a:pt x="137795" y="74422"/>
                                  <a:pt x="150622" y="87376"/>
                                </a:cubicBezTo>
                                <a:cubicBezTo>
                                  <a:pt x="161671" y="98679"/>
                                  <a:pt x="167132" y="115062"/>
                                  <a:pt x="167132" y="136779"/>
                                </a:cubicBezTo>
                                <a:lnTo>
                                  <a:pt x="167132" y="261493"/>
                                </a:lnTo>
                                <a:lnTo>
                                  <a:pt x="120523" y="261493"/>
                                </a:lnTo>
                                <a:lnTo>
                                  <a:pt x="120523" y="178816"/>
                                </a:lnTo>
                                <a:cubicBezTo>
                                  <a:pt x="120523" y="156972"/>
                                  <a:pt x="119380" y="142113"/>
                                  <a:pt x="117348" y="134366"/>
                                </a:cubicBezTo>
                                <a:cubicBezTo>
                                  <a:pt x="115316" y="126619"/>
                                  <a:pt x="111760" y="120904"/>
                                  <a:pt x="106680" y="117094"/>
                                </a:cubicBezTo>
                                <a:cubicBezTo>
                                  <a:pt x="101727" y="113284"/>
                                  <a:pt x="95504" y="111379"/>
                                  <a:pt x="88011" y="111379"/>
                                </a:cubicBezTo>
                                <a:cubicBezTo>
                                  <a:pt x="78486" y="111379"/>
                                  <a:pt x="70231" y="114554"/>
                                  <a:pt x="63373" y="120904"/>
                                </a:cubicBezTo>
                                <a:cubicBezTo>
                                  <a:pt x="56515" y="127254"/>
                                  <a:pt x="51689" y="135890"/>
                                  <a:pt x="49022" y="146939"/>
                                </a:cubicBezTo>
                                <a:cubicBezTo>
                                  <a:pt x="47625" y="152527"/>
                                  <a:pt x="46990" y="165481"/>
                                  <a:pt x="46990" y="185674"/>
                                </a:cubicBezTo>
                                <a:lnTo>
                                  <a:pt x="46990" y="261493"/>
                                </a:lnTo>
                                <a:lnTo>
                                  <a:pt x="0" y="261493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299337" y="0"/>
                            <a:ext cx="24701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15" h="267970">
                                <a:moveTo>
                                  <a:pt x="135890" y="0"/>
                                </a:moveTo>
                                <a:cubicBezTo>
                                  <a:pt x="156972" y="0"/>
                                  <a:pt x="177165" y="4445"/>
                                  <a:pt x="196723" y="13335"/>
                                </a:cubicBezTo>
                                <a:cubicBezTo>
                                  <a:pt x="216154" y="22225"/>
                                  <a:pt x="232918" y="34925"/>
                                  <a:pt x="247015" y="51308"/>
                                </a:cubicBezTo>
                                <a:lnTo>
                                  <a:pt x="213106" y="83693"/>
                                </a:lnTo>
                                <a:cubicBezTo>
                                  <a:pt x="189992" y="59182"/>
                                  <a:pt x="163957" y="46990"/>
                                  <a:pt x="135128" y="46990"/>
                                </a:cubicBezTo>
                                <a:cubicBezTo>
                                  <a:pt x="110744" y="46990"/>
                                  <a:pt x="90170" y="55372"/>
                                  <a:pt x="73533" y="72009"/>
                                </a:cubicBezTo>
                                <a:cubicBezTo>
                                  <a:pt x="56896" y="88646"/>
                                  <a:pt x="48514" y="109220"/>
                                  <a:pt x="48514" y="133604"/>
                                </a:cubicBezTo>
                                <a:cubicBezTo>
                                  <a:pt x="48514" y="150622"/>
                                  <a:pt x="52197" y="165735"/>
                                  <a:pt x="59563" y="178943"/>
                                </a:cubicBezTo>
                                <a:cubicBezTo>
                                  <a:pt x="66929" y="192151"/>
                                  <a:pt x="77470" y="202438"/>
                                  <a:pt x="90932" y="209931"/>
                                </a:cubicBezTo>
                                <a:cubicBezTo>
                                  <a:pt x="104521" y="217551"/>
                                  <a:pt x="119507" y="221234"/>
                                  <a:pt x="136017" y="221234"/>
                                </a:cubicBezTo>
                                <a:cubicBezTo>
                                  <a:pt x="150114" y="221234"/>
                                  <a:pt x="162941" y="218694"/>
                                  <a:pt x="174625" y="213360"/>
                                </a:cubicBezTo>
                                <a:cubicBezTo>
                                  <a:pt x="186309" y="208153"/>
                                  <a:pt x="199136" y="198501"/>
                                  <a:pt x="213106" y="184658"/>
                                </a:cubicBezTo>
                                <a:lnTo>
                                  <a:pt x="245999" y="218948"/>
                                </a:lnTo>
                                <a:cubicBezTo>
                                  <a:pt x="227203" y="237363"/>
                                  <a:pt x="209296" y="250190"/>
                                  <a:pt x="192532" y="257302"/>
                                </a:cubicBezTo>
                                <a:cubicBezTo>
                                  <a:pt x="175895" y="264414"/>
                                  <a:pt x="156718" y="267970"/>
                                  <a:pt x="135255" y="267970"/>
                                </a:cubicBezTo>
                                <a:cubicBezTo>
                                  <a:pt x="95504" y="267970"/>
                                  <a:pt x="63119" y="255397"/>
                                  <a:pt x="37846" y="230251"/>
                                </a:cubicBezTo>
                                <a:cubicBezTo>
                                  <a:pt x="12573" y="205105"/>
                                  <a:pt x="0" y="172847"/>
                                  <a:pt x="0" y="133477"/>
                                </a:cubicBezTo>
                                <a:cubicBezTo>
                                  <a:pt x="0" y="108077"/>
                                  <a:pt x="5715" y="85471"/>
                                  <a:pt x="17272" y="65786"/>
                                </a:cubicBezTo>
                                <a:cubicBezTo>
                                  <a:pt x="28702" y="45974"/>
                                  <a:pt x="45212" y="30099"/>
                                  <a:pt x="66675" y="18034"/>
                                </a:cubicBezTo>
                                <a:cubicBezTo>
                                  <a:pt x="88011" y="6096"/>
                                  <a:pt x="111125" y="0"/>
                                  <a:pt x="13589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408305"/>
                            <a:ext cx="65659" cy="2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" h="218948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65659" y="1120"/>
                                </a:lnTo>
                                <a:lnTo>
                                  <a:pt x="65659" y="41153"/>
                                </a:lnTo>
                                <a:lnTo>
                                  <a:pt x="53086" y="40639"/>
                                </a:lnTo>
                                <a:lnTo>
                                  <a:pt x="41656" y="40639"/>
                                </a:lnTo>
                                <a:lnTo>
                                  <a:pt x="41656" y="85598"/>
                                </a:lnTo>
                                <a:lnTo>
                                  <a:pt x="54737" y="85598"/>
                                </a:lnTo>
                                <a:lnTo>
                                  <a:pt x="65659" y="84739"/>
                                </a:lnTo>
                                <a:lnTo>
                                  <a:pt x="65659" y="164229"/>
                                </a:lnTo>
                                <a:lnTo>
                                  <a:pt x="45466" y="126237"/>
                                </a:lnTo>
                                <a:lnTo>
                                  <a:pt x="41656" y="126237"/>
                                </a:lnTo>
                                <a:lnTo>
                                  <a:pt x="41656" y="218948"/>
                                </a:lnTo>
                                <a:lnTo>
                                  <a:pt x="0" y="218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61925" y="461137"/>
                            <a:ext cx="85090" cy="170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170152">
                                <a:moveTo>
                                  <a:pt x="83820" y="0"/>
                                </a:moveTo>
                                <a:lnTo>
                                  <a:pt x="85090" y="224"/>
                                </a:lnTo>
                                <a:lnTo>
                                  <a:pt x="85090" y="34660"/>
                                </a:lnTo>
                                <a:lnTo>
                                  <a:pt x="56007" y="43942"/>
                                </a:lnTo>
                                <a:cubicBezTo>
                                  <a:pt x="50673" y="47879"/>
                                  <a:pt x="45593" y="54864"/>
                                  <a:pt x="41021" y="64897"/>
                                </a:cubicBezTo>
                                <a:lnTo>
                                  <a:pt x="85090" y="64897"/>
                                </a:lnTo>
                                <a:lnTo>
                                  <a:pt x="85090" y="96901"/>
                                </a:lnTo>
                                <a:lnTo>
                                  <a:pt x="39243" y="96901"/>
                                </a:lnTo>
                                <a:cubicBezTo>
                                  <a:pt x="41148" y="108458"/>
                                  <a:pt x="46228" y="117602"/>
                                  <a:pt x="54356" y="124333"/>
                                </a:cubicBezTo>
                                <a:cubicBezTo>
                                  <a:pt x="58484" y="127762"/>
                                  <a:pt x="63151" y="130334"/>
                                  <a:pt x="68374" y="132048"/>
                                </a:cubicBezTo>
                                <a:lnTo>
                                  <a:pt x="85090" y="134526"/>
                                </a:lnTo>
                                <a:lnTo>
                                  <a:pt x="85090" y="170152"/>
                                </a:lnTo>
                                <a:lnTo>
                                  <a:pt x="51419" y="164306"/>
                                </a:lnTo>
                                <a:cubicBezTo>
                                  <a:pt x="41085" y="160306"/>
                                  <a:pt x="31940" y="154305"/>
                                  <a:pt x="24003" y="146304"/>
                                </a:cubicBezTo>
                                <a:cubicBezTo>
                                  <a:pt x="8001" y="130175"/>
                                  <a:pt x="0" y="110109"/>
                                  <a:pt x="0" y="86106"/>
                                </a:cubicBezTo>
                                <a:cubicBezTo>
                                  <a:pt x="0" y="61341"/>
                                  <a:pt x="8001" y="40894"/>
                                  <a:pt x="23876" y="24511"/>
                                </a:cubicBezTo>
                                <a:cubicBezTo>
                                  <a:pt x="39751" y="8128"/>
                                  <a:pt x="59817" y="0"/>
                                  <a:pt x="838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5659" y="409425"/>
                            <a:ext cx="74676" cy="21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217828">
                                <a:moveTo>
                                  <a:pt x="0" y="0"/>
                                </a:moveTo>
                                <a:lnTo>
                                  <a:pt x="9573" y="499"/>
                                </a:lnTo>
                                <a:cubicBezTo>
                                  <a:pt x="18193" y="1579"/>
                                  <a:pt x="25083" y="3198"/>
                                  <a:pt x="30226" y="5357"/>
                                </a:cubicBezTo>
                                <a:cubicBezTo>
                                  <a:pt x="40386" y="9675"/>
                                  <a:pt x="48641" y="16914"/>
                                  <a:pt x="54864" y="26947"/>
                                </a:cubicBezTo>
                                <a:cubicBezTo>
                                  <a:pt x="61214" y="36853"/>
                                  <a:pt x="64262" y="48791"/>
                                  <a:pt x="64262" y="62507"/>
                                </a:cubicBezTo>
                                <a:cubicBezTo>
                                  <a:pt x="64262" y="76858"/>
                                  <a:pt x="60833" y="88923"/>
                                  <a:pt x="53975" y="98575"/>
                                </a:cubicBezTo>
                                <a:cubicBezTo>
                                  <a:pt x="46990" y="108227"/>
                                  <a:pt x="36703" y="115593"/>
                                  <a:pt x="22733" y="120546"/>
                                </a:cubicBezTo>
                                <a:lnTo>
                                  <a:pt x="74676" y="217828"/>
                                </a:lnTo>
                                <a:lnTo>
                                  <a:pt x="29083" y="217828"/>
                                </a:lnTo>
                                <a:lnTo>
                                  <a:pt x="0" y="163110"/>
                                </a:lnTo>
                                <a:lnTo>
                                  <a:pt x="0" y="83620"/>
                                </a:lnTo>
                                <a:lnTo>
                                  <a:pt x="5842" y="83160"/>
                                </a:lnTo>
                                <a:cubicBezTo>
                                  <a:pt x="10414" y="82287"/>
                                  <a:pt x="13970" y="80985"/>
                                  <a:pt x="16510" y="79271"/>
                                </a:cubicBezTo>
                                <a:cubicBezTo>
                                  <a:pt x="21463" y="75715"/>
                                  <a:pt x="24003" y="70000"/>
                                  <a:pt x="24003" y="61872"/>
                                </a:cubicBezTo>
                                <a:cubicBezTo>
                                  <a:pt x="24003" y="57173"/>
                                  <a:pt x="22733" y="52982"/>
                                  <a:pt x="20193" y="49426"/>
                                </a:cubicBezTo>
                                <a:cubicBezTo>
                                  <a:pt x="17780" y="45870"/>
                                  <a:pt x="14478" y="43330"/>
                                  <a:pt x="10287" y="41806"/>
                                </a:cubicBezTo>
                                <a:cubicBezTo>
                                  <a:pt x="8192" y="41044"/>
                                  <a:pt x="5239" y="40472"/>
                                  <a:pt x="1429" y="40091"/>
                                </a:cubicBezTo>
                                <a:lnTo>
                                  <a:pt x="0" y="40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57378" y="639191"/>
                            <a:ext cx="84709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09" h="51435">
                                <a:moveTo>
                                  <a:pt x="0" y="0"/>
                                </a:moveTo>
                                <a:lnTo>
                                  <a:pt x="44831" y="0"/>
                                </a:lnTo>
                                <a:cubicBezTo>
                                  <a:pt x="48768" y="4572"/>
                                  <a:pt x="53975" y="8001"/>
                                  <a:pt x="60198" y="10287"/>
                                </a:cubicBezTo>
                                <a:cubicBezTo>
                                  <a:pt x="66421" y="12700"/>
                                  <a:pt x="73787" y="13843"/>
                                  <a:pt x="82423" y="13843"/>
                                </a:cubicBezTo>
                                <a:lnTo>
                                  <a:pt x="84709" y="13401"/>
                                </a:lnTo>
                                <a:lnTo>
                                  <a:pt x="84709" y="51307"/>
                                </a:lnTo>
                                <a:lnTo>
                                  <a:pt x="83947" y="51435"/>
                                </a:lnTo>
                                <a:cubicBezTo>
                                  <a:pt x="68072" y="51435"/>
                                  <a:pt x="54737" y="49530"/>
                                  <a:pt x="43942" y="45465"/>
                                </a:cubicBezTo>
                                <a:cubicBezTo>
                                  <a:pt x="33147" y="41528"/>
                                  <a:pt x="24003" y="35687"/>
                                  <a:pt x="16637" y="28067"/>
                                </a:cubicBezTo>
                                <a:cubicBezTo>
                                  <a:pt x="9144" y="20320"/>
                                  <a:pt x="3683" y="1092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47015" y="579755"/>
                            <a:ext cx="74041" cy="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1" h="51688">
                                <a:moveTo>
                                  <a:pt x="39751" y="0"/>
                                </a:moveTo>
                                <a:lnTo>
                                  <a:pt x="74041" y="16128"/>
                                </a:lnTo>
                                <a:cubicBezTo>
                                  <a:pt x="65532" y="28194"/>
                                  <a:pt x="55245" y="37211"/>
                                  <a:pt x="43307" y="42925"/>
                                </a:cubicBezTo>
                                <a:cubicBezTo>
                                  <a:pt x="31496" y="48768"/>
                                  <a:pt x="17272" y="51688"/>
                                  <a:pt x="889" y="51688"/>
                                </a:cubicBezTo>
                                <a:lnTo>
                                  <a:pt x="0" y="51534"/>
                                </a:lnTo>
                                <a:lnTo>
                                  <a:pt x="0" y="15907"/>
                                </a:lnTo>
                                <a:lnTo>
                                  <a:pt x="635" y="16001"/>
                                </a:lnTo>
                                <a:cubicBezTo>
                                  <a:pt x="15875" y="16001"/>
                                  <a:pt x="28829" y="10668"/>
                                  <a:pt x="397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47015" y="461361"/>
                            <a:ext cx="84836" cy="9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36" h="96677">
                                <a:moveTo>
                                  <a:pt x="0" y="0"/>
                                </a:moveTo>
                                <a:lnTo>
                                  <a:pt x="33417" y="5888"/>
                                </a:lnTo>
                                <a:cubicBezTo>
                                  <a:pt x="43783" y="9968"/>
                                  <a:pt x="52959" y="16096"/>
                                  <a:pt x="60960" y="24287"/>
                                </a:cubicBezTo>
                                <a:cubicBezTo>
                                  <a:pt x="76835" y="40670"/>
                                  <a:pt x="84836" y="62133"/>
                                  <a:pt x="84836" y="88930"/>
                                </a:cubicBezTo>
                                <a:lnTo>
                                  <a:pt x="84709" y="96677"/>
                                </a:lnTo>
                                <a:lnTo>
                                  <a:pt x="0" y="96677"/>
                                </a:lnTo>
                                <a:lnTo>
                                  <a:pt x="0" y="64673"/>
                                </a:lnTo>
                                <a:lnTo>
                                  <a:pt x="44069" y="64673"/>
                                </a:lnTo>
                                <a:cubicBezTo>
                                  <a:pt x="41402" y="55656"/>
                                  <a:pt x="36068" y="48290"/>
                                  <a:pt x="28194" y="42702"/>
                                </a:cubicBezTo>
                                <a:cubicBezTo>
                                  <a:pt x="20320" y="36987"/>
                                  <a:pt x="11176" y="34193"/>
                                  <a:pt x="762" y="34193"/>
                                </a:cubicBezTo>
                                <a:lnTo>
                                  <a:pt x="0" y="34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57632" y="461137"/>
                            <a:ext cx="84455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166116">
                                <a:moveTo>
                                  <a:pt x="75311" y="0"/>
                                </a:moveTo>
                                <a:lnTo>
                                  <a:pt x="84455" y="1802"/>
                                </a:lnTo>
                                <a:lnTo>
                                  <a:pt x="84455" y="37973"/>
                                </a:lnTo>
                                <a:cubicBezTo>
                                  <a:pt x="71755" y="37973"/>
                                  <a:pt x="61087" y="42291"/>
                                  <a:pt x="52832" y="50800"/>
                                </a:cubicBezTo>
                                <a:cubicBezTo>
                                  <a:pt x="44450" y="59436"/>
                                  <a:pt x="40259" y="70231"/>
                                  <a:pt x="40259" y="83185"/>
                                </a:cubicBezTo>
                                <a:cubicBezTo>
                                  <a:pt x="40259" y="96774"/>
                                  <a:pt x="44577" y="107823"/>
                                  <a:pt x="53086" y="116459"/>
                                </a:cubicBezTo>
                                <a:cubicBezTo>
                                  <a:pt x="57340" y="120777"/>
                                  <a:pt x="62167" y="124015"/>
                                  <a:pt x="67532" y="126174"/>
                                </a:cubicBezTo>
                                <a:lnTo>
                                  <a:pt x="84455" y="129273"/>
                                </a:lnTo>
                                <a:lnTo>
                                  <a:pt x="84455" y="164886"/>
                                </a:lnTo>
                                <a:lnTo>
                                  <a:pt x="77470" y="166116"/>
                                </a:lnTo>
                                <a:cubicBezTo>
                                  <a:pt x="55753" y="166116"/>
                                  <a:pt x="37465" y="158242"/>
                                  <a:pt x="22479" y="142621"/>
                                </a:cubicBezTo>
                                <a:cubicBezTo>
                                  <a:pt x="7493" y="126873"/>
                                  <a:pt x="0" y="107061"/>
                                  <a:pt x="0" y="83058"/>
                                </a:cubicBezTo>
                                <a:cubicBezTo>
                                  <a:pt x="0" y="57404"/>
                                  <a:pt x="7874" y="36703"/>
                                  <a:pt x="23749" y="21209"/>
                                </a:cubicBezTo>
                                <a:cubicBezTo>
                                  <a:pt x="38100" y="7112"/>
                                  <a:pt x="55372" y="0"/>
                                  <a:pt x="7531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561340" y="465328"/>
                            <a:ext cx="4064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161925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161925"/>
                                </a:lnTo>
                                <a:lnTo>
                                  <a:pt x="0" y="161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42087" y="462939"/>
                            <a:ext cx="82677" cy="22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77" h="227559">
                                <a:moveTo>
                                  <a:pt x="0" y="0"/>
                                </a:moveTo>
                                <a:lnTo>
                                  <a:pt x="17272" y="3404"/>
                                </a:lnTo>
                                <a:cubicBezTo>
                                  <a:pt x="25527" y="6834"/>
                                  <a:pt x="33782" y="12422"/>
                                  <a:pt x="42164" y="20296"/>
                                </a:cubicBezTo>
                                <a:lnTo>
                                  <a:pt x="42164" y="2389"/>
                                </a:lnTo>
                                <a:lnTo>
                                  <a:pt x="82677" y="2389"/>
                                </a:lnTo>
                                <a:lnTo>
                                  <a:pt x="82677" y="141073"/>
                                </a:lnTo>
                                <a:cubicBezTo>
                                  <a:pt x="82677" y="168504"/>
                                  <a:pt x="77089" y="188571"/>
                                  <a:pt x="66167" y="201525"/>
                                </a:cubicBezTo>
                                <a:cubicBezTo>
                                  <a:pt x="58738" y="210224"/>
                                  <a:pt x="49467" y="216765"/>
                                  <a:pt x="38322" y="221130"/>
                                </a:cubicBezTo>
                                <a:lnTo>
                                  <a:pt x="0" y="227559"/>
                                </a:lnTo>
                                <a:lnTo>
                                  <a:pt x="0" y="189653"/>
                                </a:lnTo>
                                <a:lnTo>
                                  <a:pt x="24003" y="185015"/>
                                </a:lnTo>
                                <a:cubicBezTo>
                                  <a:pt x="30607" y="181586"/>
                                  <a:pt x="35306" y="177267"/>
                                  <a:pt x="38100" y="171934"/>
                                </a:cubicBezTo>
                                <a:cubicBezTo>
                                  <a:pt x="40767" y="166600"/>
                                  <a:pt x="42164" y="157328"/>
                                  <a:pt x="42164" y="144248"/>
                                </a:cubicBezTo>
                                <a:cubicBezTo>
                                  <a:pt x="35052" y="151360"/>
                                  <a:pt x="27559" y="156566"/>
                                  <a:pt x="19685" y="159615"/>
                                </a:cubicBezTo>
                                <a:lnTo>
                                  <a:pt x="0" y="163083"/>
                                </a:lnTo>
                                <a:lnTo>
                                  <a:pt x="0" y="127471"/>
                                </a:lnTo>
                                <a:lnTo>
                                  <a:pt x="762" y="127611"/>
                                </a:lnTo>
                                <a:cubicBezTo>
                                  <a:pt x="13335" y="127611"/>
                                  <a:pt x="23749" y="123292"/>
                                  <a:pt x="32004" y="114911"/>
                                </a:cubicBezTo>
                                <a:cubicBezTo>
                                  <a:pt x="40132" y="106528"/>
                                  <a:pt x="44196" y="95353"/>
                                  <a:pt x="44196" y="81764"/>
                                </a:cubicBezTo>
                                <a:cubicBezTo>
                                  <a:pt x="44196" y="68175"/>
                                  <a:pt x="40132" y="57253"/>
                                  <a:pt x="31877" y="48871"/>
                                </a:cubicBezTo>
                                <a:cubicBezTo>
                                  <a:pt x="23622" y="40362"/>
                                  <a:pt x="13081" y="36171"/>
                                  <a:pt x="0" y="361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954532" y="461137"/>
                            <a:ext cx="84646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46" h="170307">
                                <a:moveTo>
                                  <a:pt x="75946" y="0"/>
                                </a:moveTo>
                                <a:lnTo>
                                  <a:pt x="84646" y="1772"/>
                                </a:lnTo>
                                <a:lnTo>
                                  <a:pt x="84646" y="37674"/>
                                </a:lnTo>
                                <a:lnTo>
                                  <a:pt x="84201" y="37592"/>
                                </a:lnTo>
                                <a:cubicBezTo>
                                  <a:pt x="71755" y="37592"/>
                                  <a:pt x="61214" y="41910"/>
                                  <a:pt x="52959" y="50800"/>
                                </a:cubicBezTo>
                                <a:cubicBezTo>
                                  <a:pt x="44704" y="59690"/>
                                  <a:pt x="40513" y="71120"/>
                                  <a:pt x="40513" y="84963"/>
                                </a:cubicBezTo>
                                <a:cubicBezTo>
                                  <a:pt x="40513" y="99060"/>
                                  <a:pt x="44704" y="110490"/>
                                  <a:pt x="53213" y="119507"/>
                                </a:cubicBezTo>
                                <a:cubicBezTo>
                                  <a:pt x="61595" y="128524"/>
                                  <a:pt x="72009" y="133096"/>
                                  <a:pt x="84455" y="133096"/>
                                </a:cubicBezTo>
                                <a:lnTo>
                                  <a:pt x="84646" y="133059"/>
                                </a:lnTo>
                                <a:lnTo>
                                  <a:pt x="84646" y="168887"/>
                                </a:lnTo>
                                <a:lnTo>
                                  <a:pt x="77216" y="170307"/>
                                </a:lnTo>
                                <a:cubicBezTo>
                                  <a:pt x="56261" y="170307"/>
                                  <a:pt x="38227" y="162179"/>
                                  <a:pt x="22860" y="145923"/>
                                </a:cubicBezTo>
                                <a:cubicBezTo>
                                  <a:pt x="7620" y="129794"/>
                                  <a:pt x="0" y="109601"/>
                                  <a:pt x="0" y="85471"/>
                                </a:cubicBezTo>
                                <a:cubicBezTo>
                                  <a:pt x="0" y="60452"/>
                                  <a:pt x="7366" y="40005"/>
                                  <a:pt x="22225" y="24003"/>
                                </a:cubicBezTo>
                                <a:cubicBezTo>
                                  <a:pt x="36957" y="8001"/>
                                  <a:pt x="54864" y="0"/>
                                  <a:pt x="759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54964" y="461137"/>
                            <a:ext cx="8686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66116">
                                <a:moveTo>
                                  <a:pt x="70358" y="0"/>
                                </a:moveTo>
                                <a:cubicBezTo>
                                  <a:pt x="75565" y="0"/>
                                  <a:pt x="81153" y="1397"/>
                                  <a:pt x="86868" y="4191"/>
                                </a:cubicBezTo>
                                <a:lnTo>
                                  <a:pt x="74295" y="39116"/>
                                </a:lnTo>
                                <a:cubicBezTo>
                                  <a:pt x="69469" y="36830"/>
                                  <a:pt x="65532" y="35560"/>
                                  <a:pt x="62484" y="35560"/>
                                </a:cubicBezTo>
                                <a:cubicBezTo>
                                  <a:pt x="56261" y="35560"/>
                                  <a:pt x="50927" y="39497"/>
                                  <a:pt x="46609" y="47244"/>
                                </a:cubicBezTo>
                                <a:cubicBezTo>
                                  <a:pt x="42291" y="54991"/>
                                  <a:pt x="40132" y="70104"/>
                                  <a:pt x="40132" y="92710"/>
                                </a:cubicBezTo>
                                <a:lnTo>
                                  <a:pt x="40259" y="100584"/>
                                </a:lnTo>
                                <a:lnTo>
                                  <a:pt x="40259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4191"/>
                                </a:lnTo>
                                <a:lnTo>
                                  <a:pt x="34798" y="4191"/>
                                </a:lnTo>
                                <a:lnTo>
                                  <a:pt x="34798" y="24638"/>
                                </a:lnTo>
                                <a:cubicBezTo>
                                  <a:pt x="38608" y="16510"/>
                                  <a:pt x="43561" y="10414"/>
                                  <a:pt x="49784" y="6223"/>
                                </a:cubicBezTo>
                                <a:cubicBezTo>
                                  <a:pt x="56134" y="2159"/>
                                  <a:pt x="62865" y="0"/>
                                  <a:pt x="7035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26110" y="461137"/>
                            <a:ext cx="114935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" h="170307">
                                <a:moveTo>
                                  <a:pt x="58674" y="0"/>
                                </a:moveTo>
                                <a:cubicBezTo>
                                  <a:pt x="69088" y="0"/>
                                  <a:pt x="78994" y="2286"/>
                                  <a:pt x="88265" y="6985"/>
                                </a:cubicBezTo>
                                <a:cubicBezTo>
                                  <a:pt x="97663" y="11557"/>
                                  <a:pt x="105410" y="18161"/>
                                  <a:pt x="111887" y="26797"/>
                                </a:cubicBezTo>
                                <a:lnTo>
                                  <a:pt x="86741" y="51943"/>
                                </a:lnTo>
                                <a:cubicBezTo>
                                  <a:pt x="76581" y="41910"/>
                                  <a:pt x="67310" y="36830"/>
                                  <a:pt x="58928" y="36830"/>
                                </a:cubicBezTo>
                                <a:cubicBezTo>
                                  <a:pt x="54356" y="36830"/>
                                  <a:pt x="50800" y="37719"/>
                                  <a:pt x="48260" y="39751"/>
                                </a:cubicBezTo>
                                <a:cubicBezTo>
                                  <a:pt x="45593" y="41656"/>
                                  <a:pt x="44323" y="44069"/>
                                  <a:pt x="44323" y="46863"/>
                                </a:cubicBezTo>
                                <a:cubicBezTo>
                                  <a:pt x="44323" y="49149"/>
                                  <a:pt x="45212" y="51054"/>
                                  <a:pt x="46863" y="52959"/>
                                </a:cubicBezTo>
                                <a:cubicBezTo>
                                  <a:pt x="48387" y="54737"/>
                                  <a:pt x="52451" y="57277"/>
                                  <a:pt x="58928" y="60452"/>
                                </a:cubicBezTo>
                                <a:lnTo>
                                  <a:pt x="73787" y="67945"/>
                                </a:lnTo>
                                <a:cubicBezTo>
                                  <a:pt x="89535" y="75692"/>
                                  <a:pt x="100203" y="83566"/>
                                  <a:pt x="106172" y="91567"/>
                                </a:cubicBezTo>
                                <a:cubicBezTo>
                                  <a:pt x="112014" y="99568"/>
                                  <a:pt x="114935" y="108966"/>
                                  <a:pt x="114935" y="119888"/>
                                </a:cubicBezTo>
                                <a:cubicBezTo>
                                  <a:pt x="114935" y="134239"/>
                                  <a:pt x="109601" y="146177"/>
                                  <a:pt x="99060" y="155829"/>
                                </a:cubicBezTo>
                                <a:cubicBezTo>
                                  <a:pt x="88519" y="165481"/>
                                  <a:pt x="74295" y="170307"/>
                                  <a:pt x="56515" y="170307"/>
                                </a:cubicBezTo>
                                <a:cubicBezTo>
                                  <a:pt x="32893" y="170307"/>
                                  <a:pt x="14097" y="161036"/>
                                  <a:pt x="0" y="142621"/>
                                </a:cubicBezTo>
                                <a:lnTo>
                                  <a:pt x="25019" y="115316"/>
                                </a:lnTo>
                                <a:cubicBezTo>
                                  <a:pt x="29718" y="120904"/>
                                  <a:pt x="35306" y="125476"/>
                                  <a:pt x="41783" y="128778"/>
                                </a:cubicBezTo>
                                <a:cubicBezTo>
                                  <a:pt x="48133" y="132207"/>
                                  <a:pt x="53848" y="133985"/>
                                  <a:pt x="58801" y="133985"/>
                                </a:cubicBezTo>
                                <a:cubicBezTo>
                                  <a:pt x="64135" y="133985"/>
                                  <a:pt x="68453" y="132715"/>
                                  <a:pt x="71755" y="130048"/>
                                </a:cubicBezTo>
                                <a:cubicBezTo>
                                  <a:pt x="75057" y="127508"/>
                                  <a:pt x="76581" y="124587"/>
                                  <a:pt x="76581" y="121158"/>
                                </a:cubicBezTo>
                                <a:cubicBezTo>
                                  <a:pt x="76581" y="114935"/>
                                  <a:pt x="70739" y="108839"/>
                                  <a:pt x="58928" y="102870"/>
                                </a:cubicBezTo>
                                <a:lnTo>
                                  <a:pt x="45212" y="96012"/>
                                </a:lnTo>
                                <a:cubicBezTo>
                                  <a:pt x="19050" y="82804"/>
                                  <a:pt x="5969" y="66294"/>
                                  <a:pt x="5969" y="46482"/>
                                </a:cubicBezTo>
                                <a:cubicBezTo>
                                  <a:pt x="5969" y="33655"/>
                                  <a:pt x="10922" y="22733"/>
                                  <a:pt x="20701" y="13589"/>
                                </a:cubicBezTo>
                                <a:cubicBezTo>
                                  <a:pt x="30607" y="4572"/>
                                  <a:pt x="43307" y="0"/>
                                  <a:pt x="586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757047" y="405638"/>
                            <a:ext cx="85598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221615">
                                <a:moveTo>
                                  <a:pt x="20828" y="0"/>
                                </a:moveTo>
                                <a:lnTo>
                                  <a:pt x="61468" y="0"/>
                                </a:lnTo>
                                <a:lnTo>
                                  <a:pt x="61468" y="59690"/>
                                </a:lnTo>
                                <a:lnTo>
                                  <a:pt x="85598" y="59690"/>
                                </a:lnTo>
                                <a:lnTo>
                                  <a:pt x="85598" y="94615"/>
                                </a:lnTo>
                                <a:lnTo>
                                  <a:pt x="61468" y="94615"/>
                                </a:lnTo>
                                <a:lnTo>
                                  <a:pt x="61468" y="221615"/>
                                </a:lnTo>
                                <a:lnTo>
                                  <a:pt x="20828" y="221615"/>
                                </a:lnTo>
                                <a:lnTo>
                                  <a:pt x="20828" y="94615"/>
                                </a:lnTo>
                                <a:lnTo>
                                  <a:pt x="0" y="94615"/>
                                </a:lnTo>
                                <a:lnTo>
                                  <a:pt x="0" y="59690"/>
                                </a:lnTo>
                                <a:lnTo>
                                  <a:pt x="20828" y="59690"/>
                                </a:lnTo>
                                <a:lnTo>
                                  <a:pt x="208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55752" y="398653"/>
                            <a:ext cx="51816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2705">
                                <a:moveTo>
                                  <a:pt x="25908" y="0"/>
                                </a:moveTo>
                                <a:cubicBezTo>
                                  <a:pt x="33020" y="0"/>
                                  <a:pt x="39116" y="2539"/>
                                  <a:pt x="44196" y="7747"/>
                                </a:cubicBezTo>
                                <a:cubicBezTo>
                                  <a:pt x="49276" y="12953"/>
                                  <a:pt x="51816" y="19177"/>
                                  <a:pt x="51816" y="26543"/>
                                </a:cubicBezTo>
                                <a:cubicBezTo>
                                  <a:pt x="51816" y="33782"/>
                                  <a:pt x="49276" y="39877"/>
                                  <a:pt x="44196" y="45085"/>
                                </a:cubicBezTo>
                                <a:cubicBezTo>
                                  <a:pt x="39243" y="50164"/>
                                  <a:pt x="33147" y="52705"/>
                                  <a:pt x="26162" y="52705"/>
                                </a:cubicBezTo>
                                <a:cubicBezTo>
                                  <a:pt x="18923" y="52705"/>
                                  <a:pt x="12827" y="50038"/>
                                  <a:pt x="7620" y="44831"/>
                                </a:cubicBezTo>
                                <a:cubicBezTo>
                                  <a:pt x="2540" y="39624"/>
                                  <a:pt x="0" y="33401"/>
                                  <a:pt x="0" y="25908"/>
                                </a:cubicBezTo>
                                <a:cubicBezTo>
                                  <a:pt x="0" y="18796"/>
                                  <a:pt x="2540" y="12700"/>
                                  <a:pt x="7620" y="7620"/>
                                </a:cubicBezTo>
                                <a:cubicBezTo>
                                  <a:pt x="12700" y="2539"/>
                                  <a:pt x="18669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250188" y="465328"/>
                            <a:ext cx="4064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161925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161925"/>
                                </a:lnTo>
                                <a:lnTo>
                                  <a:pt x="0" y="161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039178" y="462909"/>
                            <a:ext cx="82994" cy="16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94" h="167114">
                                <a:moveTo>
                                  <a:pt x="0" y="0"/>
                                </a:moveTo>
                                <a:lnTo>
                                  <a:pt x="18732" y="3816"/>
                                </a:lnTo>
                                <a:cubicBezTo>
                                  <a:pt x="27241" y="7371"/>
                                  <a:pt x="35115" y="12959"/>
                                  <a:pt x="42354" y="20326"/>
                                </a:cubicBezTo>
                                <a:lnTo>
                                  <a:pt x="42354" y="2419"/>
                                </a:lnTo>
                                <a:lnTo>
                                  <a:pt x="82994" y="2419"/>
                                </a:lnTo>
                                <a:lnTo>
                                  <a:pt x="82994" y="164344"/>
                                </a:lnTo>
                                <a:lnTo>
                                  <a:pt x="42354" y="164344"/>
                                </a:lnTo>
                                <a:lnTo>
                                  <a:pt x="42354" y="147199"/>
                                </a:lnTo>
                                <a:cubicBezTo>
                                  <a:pt x="34353" y="154819"/>
                                  <a:pt x="26479" y="160153"/>
                                  <a:pt x="18478" y="163582"/>
                                </a:cubicBezTo>
                                <a:lnTo>
                                  <a:pt x="0" y="167114"/>
                                </a:lnTo>
                                <a:lnTo>
                                  <a:pt x="0" y="131287"/>
                                </a:lnTo>
                                <a:lnTo>
                                  <a:pt x="17256" y="127990"/>
                                </a:lnTo>
                                <a:cubicBezTo>
                                  <a:pt x="22542" y="125768"/>
                                  <a:pt x="27305" y="122434"/>
                                  <a:pt x="31559" y="117989"/>
                                </a:cubicBezTo>
                                <a:cubicBezTo>
                                  <a:pt x="39941" y="109099"/>
                                  <a:pt x="44132" y="97415"/>
                                  <a:pt x="44132" y="83064"/>
                                </a:cubicBezTo>
                                <a:cubicBezTo>
                                  <a:pt x="44132" y="68967"/>
                                  <a:pt x="39941" y="57537"/>
                                  <a:pt x="31559" y="48901"/>
                                </a:cubicBezTo>
                                <a:cubicBezTo>
                                  <a:pt x="27305" y="44519"/>
                                  <a:pt x="22542" y="41249"/>
                                  <a:pt x="17224" y="39074"/>
                                </a:cubicBezTo>
                                <a:lnTo>
                                  <a:pt x="0" y="35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319911" y="461137"/>
                            <a:ext cx="84582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170307">
                                <a:moveTo>
                                  <a:pt x="83947" y="0"/>
                                </a:moveTo>
                                <a:lnTo>
                                  <a:pt x="84582" y="82"/>
                                </a:lnTo>
                                <a:lnTo>
                                  <a:pt x="84582" y="38227"/>
                                </a:lnTo>
                                <a:cubicBezTo>
                                  <a:pt x="71882" y="38227"/>
                                  <a:pt x="61468" y="42672"/>
                                  <a:pt x="53086" y="51435"/>
                                </a:cubicBezTo>
                                <a:cubicBezTo>
                                  <a:pt x="44577" y="60198"/>
                                  <a:pt x="40386" y="71501"/>
                                  <a:pt x="40386" y="85217"/>
                                </a:cubicBezTo>
                                <a:cubicBezTo>
                                  <a:pt x="40386" y="99187"/>
                                  <a:pt x="44577" y="110617"/>
                                  <a:pt x="52832" y="119380"/>
                                </a:cubicBezTo>
                                <a:cubicBezTo>
                                  <a:pt x="61214" y="128143"/>
                                  <a:pt x="71755" y="132461"/>
                                  <a:pt x="84455" y="132461"/>
                                </a:cubicBezTo>
                                <a:lnTo>
                                  <a:pt x="84582" y="132437"/>
                                </a:lnTo>
                                <a:lnTo>
                                  <a:pt x="84582" y="170243"/>
                                </a:lnTo>
                                <a:lnTo>
                                  <a:pt x="84074" y="170307"/>
                                </a:lnTo>
                                <a:cubicBezTo>
                                  <a:pt x="60833" y="170307"/>
                                  <a:pt x="41021" y="162052"/>
                                  <a:pt x="24638" y="145542"/>
                                </a:cubicBezTo>
                                <a:cubicBezTo>
                                  <a:pt x="8128" y="129032"/>
                                  <a:pt x="0" y="108966"/>
                                  <a:pt x="0" y="85344"/>
                                </a:cubicBezTo>
                                <a:cubicBezTo>
                                  <a:pt x="0" y="59944"/>
                                  <a:pt x="9271" y="38862"/>
                                  <a:pt x="27813" y="22098"/>
                                </a:cubicBezTo>
                                <a:cubicBezTo>
                                  <a:pt x="44069" y="7366"/>
                                  <a:pt x="62738" y="0"/>
                                  <a:pt x="8394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147191" y="405638"/>
                            <a:ext cx="85598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221615">
                                <a:moveTo>
                                  <a:pt x="20828" y="0"/>
                                </a:moveTo>
                                <a:lnTo>
                                  <a:pt x="61468" y="0"/>
                                </a:lnTo>
                                <a:lnTo>
                                  <a:pt x="61468" y="59690"/>
                                </a:lnTo>
                                <a:lnTo>
                                  <a:pt x="85598" y="59690"/>
                                </a:lnTo>
                                <a:lnTo>
                                  <a:pt x="85598" y="94615"/>
                                </a:lnTo>
                                <a:lnTo>
                                  <a:pt x="61468" y="94615"/>
                                </a:lnTo>
                                <a:lnTo>
                                  <a:pt x="61468" y="221615"/>
                                </a:lnTo>
                                <a:lnTo>
                                  <a:pt x="20828" y="221615"/>
                                </a:lnTo>
                                <a:lnTo>
                                  <a:pt x="20828" y="94615"/>
                                </a:lnTo>
                                <a:lnTo>
                                  <a:pt x="0" y="94615"/>
                                </a:lnTo>
                                <a:lnTo>
                                  <a:pt x="0" y="59690"/>
                                </a:lnTo>
                                <a:lnTo>
                                  <a:pt x="20828" y="59690"/>
                                </a:lnTo>
                                <a:lnTo>
                                  <a:pt x="208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244600" y="398653"/>
                            <a:ext cx="51816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2705">
                                <a:moveTo>
                                  <a:pt x="25908" y="0"/>
                                </a:moveTo>
                                <a:cubicBezTo>
                                  <a:pt x="33020" y="0"/>
                                  <a:pt x="39116" y="2539"/>
                                  <a:pt x="44196" y="7747"/>
                                </a:cubicBezTo>
                                <a:cubicBezTo>
                                  <a:pt x="49276" y="12953"/>
                                  <a:pt x="51816" y="19177"/>
                                  <a:pt x="51816" y="26543"/>
                                </a:cubicBezTo>
                                <a:cubicBezTo>
                                  <a:pt x="51816" y="33782"/>
                                  <a:pt x="49276" y="39877"/>
                                  <a:pt x="44196" y="45085"/>
                                </a:cubicBezTo>
                                <a:cubicBezTo>
                                  <a:pt x="39243" y="50164"/>
                                  <a:pt x="33147" y="52705"/>
                                  <a:pt x="26162" y="52705"/>
                                </a:cubicBezTo>
                                <a:cubicBezTo>
                                  <a:pt x="18923" y="52705"/>
                                  <a:pt x="12827" y="50038"/>
                                  <a:pt x="7620" y="44831"/>
                                </a:cubicBezTo>
                                <a:cubicBezTo>
                                  <a:pt x="2540" y="39624"/>
                                  <a:pt x="0" y="33401"/>
                                  <a:pt x="0" y="25908"/>
                                </a:cubicBezTo>
                                <a:cubicBezTo>
                                  <a:pt x="0" y="18796"/>
                                  <a:pt x="2540" y="12700"/>
                                  <a:pt x="7620" y="7620"/>
                                </a:cubicBezTo>
                                <a:cubicBezTo>
                                  <a:pt x="12700" y="2539"/>
                                  <a:pt x="18669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404493" y="461219"/>
                            <a:ext cx="85217" cy="17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70161">
                                <a:moveTo>
                                  <a:pt x="0" y="0"/>
                                </a:moveTo>
                                <a:lnTo>
                                  <a:pt x="21558" y="2776"/>
                                </a:lnTo>
                                <a:cubicBezTo>
                                  <a:pt x="28734" y="4681"/>
                                  <a:pt x="35687" y="7538"/>
                                  <a:pt x="42418" y="11349"/>
                                </a:cubicBezTo>
                                <a:cubicBezTo>
                                  <a:pt x="55880" y="19095"/>
                                  <a:pt x="66294" y="29382"/>
                                  <a:pt x="73914" y="42463"/>
                                </a:cubicBezTo>
                                <a:cubicBezTo>
                                  <a:pt x="81407" y="55544"/>
                                  <a:pt x="85217" y="69768"/>
                                  <a:pt x="85217" y="84881"/>
                                </a:cubicBezTo>
                                <a:cubicBezTo>
                                  <a:pt x="85217" y="100249"/>
                                  <a:pt x="81407" y="114472"/>
                                  <a:pt x="73787" y="127807"/>
                                </a:cubicBezTo>
                                <a:cubicBezTo>
                                  <a:pt x="66167" y="141142"/>
                                  <a:pt x="55880" y="151429"/>
                                  <a:pt x="42799" y="158922"/>
                                </a:cubicBezTo>
                                <a:cubicBezTo>
                                  <a:pt x="36258" y="162669"/>
                                  <a:pt x="29369" y="165494"/>
                                  <a:pt x="22146" y="167383"/>
                                </a:cubicBezTo>
                                <a:lnTo>
                                  <a:pt x="0" y="170161"/>
                                </a:lnTo>
                                <a:lnTo>
                                  <a:pt x="0" y="132355"/>
                                </a:lnTo>
                                <a:lnTo>
                                  <a:pt x="17320" y="129061"/>
                                </a:lnTo>
                                <a:cubicBezTo>
                                  <a:pt x="22606" y="126855"/>
                                  <a:pt x="27369" y="123553"/>
                                  <a:pt x="31623" y="119171"/>
                                </a:cubicBezTo>
                                <a:cubicBezTo>
                                  <a:pt x="40005" y="110281"/>
                                  <a:pt x="44196" y="98978"/>
                                  <a:pt x="44196" y="85136"/>
                                </a:cubicBezTo>
                                <a:cubicBezTo>
                                  <a:pt x="44196" y="71165"/>
                                  <a:pt x="40132" y="59862"/>
                                  <a:pt x="31750" y="51226"/>
                                </a:cubicBezTo>
                                <a:cubicBezTo>
                                  <a:pt x="23495" y="42590"/>
                                  <a:pt x="12954" y="38145"/>
                                  <a:pt x="0" y="381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522857" y="461137"/>
                            <a:ext cx="14363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166116">
                                <a:moveTo>
                                  <a:pt x="88646" y="0"/>
                                </a:moveTo>
                                <a:cubicBezTo>
                                  <a:pt x="104648" y="0"/>
                                  <a:pt x="118237" y="5588"/>
                                  <a:pt x="129413" y="16891"/>
                                </a:cubicBezTo>
                                <a:cubicBezTo>
                                  <a:pt x="138938" y="26416"/>
                                  <a:pt x="143637" y="40513"/>
                                  <a:pt x="143637" y="59055"/>
                                </a:cubicBezTo>
                                <a:lnTo>
                                  <a:pt x="143637" y="166116"/>
                                </a:lnTo>
                                <a:lnTo>
                                  <a:pt x="103378" y="166116"/>
                                </a:lnTo>
                                <a:lnTo>
                                  <a:pt x="103378" y="95250"/>
                                </a:lnTo>
                                <a:cubicBezTo>
                                  <a:pt x="103378" y="75946"/>
                                  <a:pt x="102489" y="62992"/>
                                  <a:pt x="100838" y="56769"/>
                                </a:cubicBezTo>
                                <a:cubicBezTo>
                                  <a:pt x="99060" y="50419"/>
                                  <a:pt x="96012" y="45593"/>
                                  <a:pt x="91694" y="42164"/>
                                </a:cubicBezTo>
                                <a:cubicBezTo>
                                  <a:pt x="87503" y="38862"/>
                                  <a:pt x="82169" y="37211"/>
                                  <a:pt x="75819" y="37211"/>
                                </a:cubicBezTo>
                                <a:cubicBezTo>
                                  <a:pt x="67564" y="37211"/>
                                  <a:pt x="60579" y="40005"/>
                                  <a:pt x="54610" y="45466"/>
                                </a:cubicBezTo>
                                <a:cubicBezTo>
                                  <a:pt x="48768" y="50927"/>
                                  <a:pt x="44704" y="58547"/>
                                  <a:pt x="42418" y="68326"/>
                                </a:cubicBezTo>
                                <a:cubicBezTo>
                                  <a:pt x="41148" y="73406"/>
                                  <a:pt x="40640" y="84328"/>
                                  <a:pt x="40640" y="101219"/>
                                </a:cubicBezTo>
                                <a:lnTo>
                                  <a:pt x="40640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4191"/>
                                </a:lnTo>
                                <a:lnTo>
                                  <a:pt x="40640" y="4191"/>
                                </a:lnTo>
                                <a:lnTo>
                                  <a:pt x="40640" y="20828"/>
                                </a:lnTo>
                                <a:cubicBezTo>
                                  <a:pt x="49784" y="13081"/>
                                  <a:pt x="58166" y="7620"/>
                                  <a:pt x="65659" y="4572"/>
                                </a:cubicBezTo>
                                <a:cubicBezTo>
                                  <a:pt x="73152" y="1524"/>
                                  <a:pt x="80772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784985" y="418203"/>
                            <a:ext cx="66167" cy="21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67" h="214511">
                                <a:moveTo>
                                  <a:pt x="66167" y="0"/>
                                </a:moveTo>
                                <a:lnTo>
                                  <a:pt x="66167" y="39240"/>
                                </a:lnTo>
                                <a:lnTo>
                                  <a:pt x="61976" y="41029"/>
                                </a:lnTo>
                                <a:cubicBezTo>
                                  <a:pt x="59309" y="43696"/>
                                  <a:pt x="58039" y="46871"/>
                                  <a:pt x="58039" y="50427"/>
                                </a:cubicBezTo>
                                <a:cubicBezTo>
                                  <a:pt x="58039" y="53983"/>
                                  <a:pt x="58896" y="57793"/>
                                  <a:pt x="60642" y="61857"/>
                                </a:cubicBezTo>
                                <a:lnTo>
                                  <a:pt x="66167" y="70872"/>
                                </a:lnTo>
                                <a:lnTo>
                                  <a:pt x="66167" y="134062"/>
                                </a:lnTo>
                                <a:lnTo>
                                  <a:pt x="60960" y="127770"/>
                                </a:lnTo>
                                <a:cubicBezTo>
                                  <a:pt x="46355" y="139962"/>
                                  <a:pt x="38989" y="150630"/>
                                  <a:pt x="38989" y="159774"/>
                                </a:cubicBezTo>
                                <a:cubicBezTo>
                                  <a:pt x="38989" y="164092"/>
                                  <a:pt x="41021" y="168029"/>
                                  <a:pt x="44958" y="171585"/>
                                </a:cubicBezTo>
                                <a:cubicBezTo>
                                  <a:pt x="49022" y="175141"/>
                                  <a:pt x="54102" y="176919"/>
                                  <a:pt x="60198" y="176919"/>
                                </a:cubicBezTo>
                                <a:lnTo>
                                  <a:pt x="66167" y="175747"/>
                                </a:lnTo>
                                <a:lnTo>
                                  <a:pt x="66167" y="212884"/>
                                </a:lnTo>
                                <a:lnTo>
                                  <a:pt x="56261" y="214511"/>
                                </a:lnTo>
                                <a:cubicBezTo>
                                  <a:pt x="39497" y="214511"/>
                                  <a:pt x="25908" y="209685"/>
                                  <a:pt x="15494" y="199779"/>
                                </a:cubicBezTo>
                                <a:cubicBezTo>
                                  <a:pt x="5207" y="190000"/>
                                  <a:pt x="0" y="177427"/>
                                  <a:pt x="0" y="162060"/>
                                </a:cubicBezTo>
                                <a:cubicBezTo>
                                  <a:pt x="0" y="150376"/>
                                  <a:pt x="2921" y="139454"/>
                                  <a:pt x="8763" y="129167"/>
                                </a:cubicBezTo>
                                <a:cubicBezTo>
                                  <a:pt x="14605" y="118753"/>
                                  <a:pt x="24765" y="108085"/>
                                  <a:pt x="38989" y="97163"/>
                                </a:cubicBezTo>
                                <a:cubicBezTo>
                                  <a:pt x="24892" y="78240"/>
                                  <a:pt x="17780" y="61476"/>
                                  <a:pt x="17780" y="46871"/>
                                </a:cubicBezTo>
                                <a:cubicBezTo>
                                  <a:pt x="17780" y="36076"/>
                                  <a:pt x="22479" y="25408"/>
                                  <a:pt x="31750" y="14867"/>
                                </a:cubicBezTo>
                                <a:cubicBezTo>
                                  <a:pt x="36449" y="9596"/>
                                  <a:pt x="42069" y="5659"/>
                                  <a:pt x="48641" y="3040"/>
                                </a:cubicBezTo>
                                <a:lnTo>
                                  <a:pt x="661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851152" y="417322"/>
                            <a:ext cx="119126" cy="2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26" h="213765">
                                <a:moveTo>
                                  <a:pt x="5080" y="0"/>
                                </a:moveTo>
                                <a:cubicBezTo>
                                  <a:pt x="22225" y="0"/>
                                  <a:pt x="35433" y="5207"/>
                                  <a:pt x="44577" y="15621"/>
                                </a:cubicBezTo>
                                <a:cubicBezTo>
                                  <a:pt x="53721" y="26035"/>
                                  <a:pt x="58420" y="36449"/>
                                  <a:pt x="58420" y="47117"/>
                                </a:cubicBezTo>
                                <a:cubicBezTo>
                                  <a:pt x="58420" y="55499"/>
                                  <a:pt x="56261" y="63500"/>
                                  <a:pt x="52070" y="71120"/>
                                </a:cubicBezTo>
                                <a:cubicBezTo>
                                  <a:pt x="47879" y="78740"/>
                                  <a:pt x="38100" y="90043"/>
                                  <a:pt x="22987" y="105029"/>
                                </a:cubicBezTo>
                                <a:cubicBezTo>
                                  <a:pt x="40767" y="125984"/>
                                  <a:pt x="52197" y="138938"/>
                                  <a:pt x="57277" y="144145"/>
                                </a:cubicBezTo>
                                <a:cubicBezTo>
                                  <a:pt x="60452" y="141732"/>
                                  <a:pt x="68580" y="135001"/>
                                  <a:pt x="81661" y="123952"/>
                                </a:cubicBezTo>
                                <a:lnTo>
                                  <a:pt x="106426" y="152400"/>
                                </a:lnTo>
                                <a:lnTo>
                                  <a:pt x="95123" y="162560"/>
                                </a:lnTo>
                                <a:lnTo>
                                  <a:pt x="84074" y="172720"/>
                                </a:lnTo>
                                <a:lnTo>
                                  <a:pt x="119126" y="209931"/>
                                </a:lnTo>
                                <a:lnTo>
                                  <a:pt x="68707" y="209931"/>
                                </a:lnTo>
                                <a:lnTo>
                                  <a:pt x="54229" y="195072"/>
                                </a:lnTo>
                                <a:cubicBezTo>
                                  <a:pt x="42736" y="201866"/>
                                  <a:pt x="31623" y="206946"/>
                                  <a:pt x="20924" y="210328"/>
                                </a:cubicBezTo>
                                <a:lnTo>
                                  <a:pt x="0" y="213765"/>
                                </a:lnTo>
                                <a:lnTo>
                                  <a:pt x="0" y="176628"/>
                                </a:lnTo>
                                <a:lnTo>
                                  <a:pt x="8985" y="174863"/>
                                </a:lnTo>
                                <a:cubicBezTo>
                                  <a:pt x="14510" y="172911"/>
                                  <a:pt x="20574" y="169990"/>
                                  <a:pt x="27178" y="166116"/>
                                </a:cubicBezTo>
                                <a:cubicBezTo>
                                  <a:pt x="23368" y="162370"/>
                                  <a:pt x="18765" y="157353"/>
                                  <a:pt x="13367" y="151098"/>
                                </a:cubicBezTo>
                                <a:lnTo>
                                  <a:pt x="0" y="134944"/>
                                </a:lnTo>
                                <a:lnTo>
                                  <a:pt x="0" y="71754"/>
                                </a:lnTo>
                                <a:lnTo>
                                  <a:pt x="2413" y="75692"/>
                                </a:lnTo>
                                <a:cubicBezTo>
                                  <a:pt x="13462" y="66294"/>
                                  <a:pt x="18923" y="57912"/>
                                  <a:pt x="18923" y="50673"/>
                                </a:cubicBezTo>
                                <a:cubicBezTo>
                                  <a:pt x="18923" y="46863"/>
                                  <a:pt x="17653" y="43815"/>
                                  <a:pt x="15240" y="41402"/>
                                </a:cubicBezTo>
                                <a:cubicBezTo>
                                  <a:pt x="12700" y="39116"/>
                                  <a:pt x="9398" y="37846"/>
                                  <a:pt x="5334" y="37846"/>
                                </a:cubicBezTo>
                                <a:lnTo>
                                  <a:pt x="0" y="40122"/>
                                </a:lnTo>
                                <a:lnTo>
                                  <a:pt x="0" y="881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088007" y="408305"/>
                            <a:ext cx="65659" cy="2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" h="218948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65659" y="1171"/>
                                </a:lnTo>
                                <a:lnTo>
                                  <a:pt x="65659" y="41440"/>
                                </a:lnTo>
                                <a:lnTo>
                                  <a:pt x="53340" y="40639"/>
                                </a:lnTo>
                                <a:lnTo>
                                  <a:pt x="41656" y="40639"/>
                                </a:lnTo>
                                <a:lnTo>
                                  <a:pt x="41656" y="85598"/>
                                </a:lnTo>
                                <a:lnTo>
                                  <a:pt x="54864" y="85598"/>
                                </a:lnTo>
                                <a:lnTo>
                                  <a:pt x="65659" y="85132"/>
                                </a:lnTo>
                                <a:lnTo>
                                  <a:pt x="65659" y="125472"/>
                                </a:lnTo>
                                <a:lnTo>
                                  <a:pt x="41656" y="126237"/>
                                </a:lnTo>
                                <a:lnTo>
                                  <a:pt x="41656" y="218948"/>
                                </a:lnTo>
                                <a:lnTo>
                                  <a:pt x="0" y="218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246884" y="461137"/>
                            <a:ext cx="84645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45" h="170307">
                                <a:moveTo>
                                  <a:pt x="75946" y="0"/>
                                </a:moveTo>
                                <a:lnTo>
                                  <a:pt x="84645" y="1772"/>
                                </a:lnTo>
                                <a:lnTo>
                                  <a:pt x="84645" y="37674"/>
                                </a:lnTo>
                                <a:lnTo>
                                  <a:pt x="84201" y="37592"/>
                                </a:lnTo>
                                <a:cubicBezTo>
                                  <a:pt x="71755" y="37592"/>
                                  <a:pt x="61214" y="41910"/>
                                  <a:pt x="52959" y="50800"/>
                                </a:cubicBezTo>
                                <a:cubicBezTo>
                                  <a:pt x="44704" y="59690"/>
                                  <a:pt x="40513" y="71120"/>
                                  <a:pt x="40513" y="84963"/>
                                </a:cubicBezTo>
                                <a:cubicBezTo>
                                  <a:pt x="40513" y="99060"/>
                                  <a:pt x="44704" y="110490"/>
                                  <a:pt x="53213" y="119507"/>
                                </a:cubicBezTo>
                                <a:cubicBezTo>
                                  <a:pt x="61595" y="128524"/>
                                  <a:pt x="72009" y="133096"/>
                                  <a:pt x="84455" y="133096"/>
                                </a:cubicBezTo>
                                <a:lnTo>
                                  <a:pt x="84645" y="133059"/>
                                </a:lnTo>
                                <a:lnTo>
                                  <a:pt x="84645" y="168887"/>
                                </a:lnTo>
                                <a:lnTo>
                                  <a:pt x="77216" y="170307"/>
                                </a:lnTo>
                                <a:cubicBezTo>
                                  <a:pt x="56261" y="170307"/>
                                  <a:pt x="38227" y="162179"/>
                                  <a:pt x="22860" y="145923"/>
                                </a:cubicBezTo>
                                <a:cubicBezTo>
                                  <a:pt x="7620" y="129794"/>
                                  <a:pt x="0" y="109601"/>
                                  <a:pt x="0" y="85471"/>
                                </a:cubicBezTo>
                                <a:cubicBezTo>
                                  <a:pt x="0" y="60452"/>
                                  <a:pt x="7366" y="40005"/>
                                  <a:pt x="22225" y="24003"/>
                                </a:cubicBezTo>
                                <a:cubicBezTo>
                                  <a:pt x="36957" y="8001"/>
                                  <a:pt x="54864" y="0"/>
                                  <a:pt x="759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153666" y="409476"/>
                            <a:ext cx="64389" cy="124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" h="124301">
                                <a:moveTo>
                                  <a:pt x="0" y="0"/>
                                </a:moveTo>
                                <a:lnTo>
                                  <a:pt x="9382" y="512"/>
                                </a:lnTo>
                                <a:cubicBezTo>
                                  <a:pt x="18002" y="1623"/>
                                  <a:pt x="24956" y="3274"/>
                                  <a:pt x="30226" y="5433"/>
                                </a:cubicBezTo>
                                <a:cubicBezTo>
                                  <a:pt x="40767" y="9878"/>
                                  <a:pt x="49149" y="16990"/>
                                  <a:pt x="55245" y="26896"/>
                                </a:cubicBezTo>
                                <a:cubicBezTo>
                                  <a:pt x="61341" y="36802"/>
                                  <a:pt x="64389" y="48613"/>
                                  <a:pt x="64389" y="62455"/>
                                </a:cubicBezTo>
                                <a:cubicBezTo>
                                  <a:pt x="64389" y="77696"/>
                                  <a:pt x="60325" y="90396"/>
                                  <a:pt x="52451" y="100555"/>
                                </a:cubicBezTo>
                                <a:cubicBezTo>
                                  <a:pt x="44450" y="110589"/>
                                  <a:pt x="33528" y="117701"/>
                                  <a:pt x="19939" y="121638"/>
                                </a:cubicBezTo>
                                <a:cubicBezTo>
                                  <a:pt x="15875" y="122781"/>
                                  <a:pt x="10192" y="123638"/>
                                  <a:pt x="2873" y="124209"/>
                                </a:cubicBezTo>
                                <a:lnTo>
                                  <a:pt x="0" y="124301"/>
                                </a:lnTo>
                                <a:lnTo>
                                  <a:pt x="0" y="83961"/>
                                </a:lnTo>
                                <a:lnTo>
                                  <a:pt x="2445" y="83856"/>
                                </a:lnTo>
                                <a:cubicBezTo>
                                  <a:pt x="6064" y="83475"/>
                                  <a:pt x="8890" y="82903"/>
                                  <a:pt x="10922" y="82141"/>
                                </a:cubicBezTo>
                                <a:cubicBezTo>
                                  <a:pt x="14986" y="80744"/>
                                  <a:pt x="18161" y="78204"/>
                                  <a:pt x="20574" y="74775"/>
                                </a:cubicBezTo>
                                <a:cubicBezTo>
                                  <a:pt x="22860" y="71346"/>
                                  <a:pt x="24003" y="67154"/>
                                  <a:pt x="24003" y="62329"/>
                                </a:cubicBezTo>
                                <a:cubicBezTo>
                                  <a:pt x="24003" y="53820"/>
                                  <a:pt x="20828" y="47724"/>
                                  <a:pt x="14224" y="43787"/>
                                </a:cubicBezTo>
                                <a:cubicBezTo>
                                  <a:pt x="11875" y="42326"/>
                                  <a:pt x="8478" y="41247"/>
                                  <a:pt x="4049" y="40532"/>
                                </a:cubicBezTo>
                                <a:lnTo>
                                  <a:pt x="0" y="40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437511" y="465328"/>
                            <a:ext cx="171704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4" h="221107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83566" y="101600"/>
                                </a:lnTo>
                                <a:lnTo>
                                  <a:pt x="130048" y="0"/>
                                </a:lnTo>
                                <a:lnTo>
                                  <a:pt x="171704" y="0"/>
                                </a:lnTo>
                                <a:lnTo>
                                  <a:pt x="70231" y="221107"/>
                                </a:lnTo>
                                <a:lnTo>
                                  <a:pt x="28321" y="221107"/>
                                </a:lnTo>
                                <a:lnTo>
                                  <a:pt x="61595" y="149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331530" y="462909"/>
                            <a:ext cx="82995" cy="16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95" h="167114">
                                <a:moveTo>
                                  <a:pt x="0" y="0"/>
                                </a:moveTo>
                                <a:lnTo>
                                  <a:pt x="18733" y="3816"/>
                                </a:lnTo>
                                <a:cubicBezTo>
                                  <a:pt x="27242" y="7372"/>
                                  <a:pt x="35116" y="12960"/>
                                  <a:pt x="42355" y="20326"/>
                                </a:cubicBezTo>
                                <a:lnTo>
                                  <a:pt x="42355" y="2419"/>
                                </a:lnTo>
                                <a:lnTo>
                                  <a:pt x="82995" y="2419"/>
                                </a:lnTo>
                                <a:lnTo>
                                  <a:pt x="82995" y="164344"/>
                                </a:lnTo>
                                <a:lnTo>
                                  <a:pt x="42355" y="164344"/>
                                </a:lnTo>
                                <a:lnTo>
                                  <a:pt x="42355" y="147199"/>
                                </a:lnTo>
                                <a:cubicBezTo>
                                  <a:pt x="34354" y="154819"/>
                                  <a:pt x="26480" y="160153"/>
                                  <a:pt x="18479" y="163582"/>
                                </a:cubicBezTo>
                                <a:lnTo>
                                  <a:pt x="0" y="167114"/>
                                </a:lnTo>
                                <a:lnTo>
                                  <a:pt x="0" y="131287"/>
                                </a:lnTo>
                                <a:lnTo>
                                  <a:pt x="17256" y="127990"/>
                                </a:lnTo>
                                <a:cubicBezTo>
                                  <a:pt x="22543" y="125768"/>
                                  <a:pt x="27305" y="122434"/>
                                  <a:pt x="31560" y="117989"/>
                                </a:cubicBezTo>
                                <a:cubicBezTo>
                                  <a:pt x="39942" y="109099"/>
                                  <a:pt x="44133" y="97415"/>
                                  <a:pt x="44133" y="83064"/>
                                </a:cubicBezTo>
                                <a:cubicBezTo>
                                  <a:pt x="44133" y="68967"/>
                                  <a:pt x="39942" y="57537"/>
                                  <a:pt x="31560" y="48901"/>
                                </a:cubicBezTo>
                                <a:cubicBezTo>
                                  <a:pt x="27305" y="44519"/>
                                  <a:pt x="22543" y="41249"/>
                                  <a:pt x="17225" y="39074"/>
                                </a:cubicBezTo>
                                <a:lnTo>
                                  <a:pt x="0" y="35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911221" y="461137"/>
                            <a:ext cx="85090" cy="170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170152">
                                <a:moveTo>
                                  <a:pt x="83820" y="0"/>
                                </a:moveTo>
                                <a:lnTo>
                                  <a:pt x="85090" y="224"/>
                                </a:lnTo>
                                <a:lnTo>
                                  <a:pt x="85090" y="34660"/>
                                </a:lnTo>
                                <a:lnTo>
                                  <a:pt x="56007" y="43942"/>
                                </a:lnTo>
                                <a:cubicBezTo>
                                  <a:pt x="50673" y="47879"/>
                                  <a:pt x="45593" y="54864"/>
                                  <a:pt x="41021" y="64897"/>
                                </a:cubicBezTo>
                                <a:lnTo>
                                  <a:pt x="85090" y="64897"/>
                                </a:lnTo>
                                <a:lnTo>
                                  <a:pt x="85090" y="96901"/>
                                </a:lnTo>
                                <a:lnTo>
                                  <a:pt x="39243" y="96901"/>
                                </a:lnTo>
                                <a:cubicBezTo>
                                  <a:pt x="41148" y="108458"/>
                                  <a:pt x="46228" y="117602"/>
                                  <a:pt x="54356" y="124333"/>
                                </a:cubicBezTo>
                                <a:cubicBezTo>
                                  <a:pt x="58483" y="127762"/>
                                  <a:pt x="63151" y="130334"/>
                                  <a:pt x="68374" y="132048"/>
                                </a:cubicBezTo>
                                <a:lnTo>
                                  <a:pt x="85090" y="134526"/>
                                </a:lnTo>
                                <a:lnTo>
                                  <a:pt x="85090" y="170152"/>
                                </a:lnTo>
                                <a:lnTo>
                                  <a:pt x="51419" y="164306"/>
                                </a:lnTo>
                                <a:cubicBezTo>
                                  <a:pt x="41084" y="160306"/>
                                  <a:pt x="31940" y="154305"/>
                                  <a:pt x="24003" y="146304"/>
                                </a:cubicBezTo>
                                <a:cubicBezTo>
                                  <a:pt x="8001" y="130175"/>
                                  <a:pt x="0" y="110109"/>
                                  <a:pt x="0" y="86106"/>
                                </a:cubicBezTo>
                                <a:cubicBezTo>
                                  <a:pt x="0" y="61341"/>
                                  <a:pt x="8001" y="40894"/>
                                  <a:pt x="23876" y="24511"/>
                                </a:cubicBezTo>
                                <a:cubicBezTo>
                                  <a:pt x="39751" y="8128"/>
                                  <a:pt x="59817" y="0"/>
                                  <a:pt x="838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631948" y="461137"/>
                            <a:ext cx="24815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58" h="166116">
                                <a:moveTo>
                                  <a:pt x="91567" y="0"/>
                                </a:moveTo>
                                <a:cubicBezTo>
                                  <a:pt x="101727" y="0"/>
                                  <a:pt x="110871" y="2540"/>
                                  <a:pt x="118999" y="7493"/>
                                </a:cubicBezTo>
                                <a:cubicBezTo>
                                  <a:pt x="127127" y="12446"/>
                                  <a:pt x="133731" y="19685"/>
                                  <a:pt x="138684" y="29210"/>
                                </a:cubicBezTo>
                                <a:cubicBezTo>
                                  <a:pt x="145161" y="19685"/>
                                  <a:pt x="153035" y="12446"/>
                                  <a:pt x="162433" y="7493"/>
                                </a:cubicBezTo>
                                <a:cubicBezTo>
                                  <a:pt x="171831" y="2540"/>
                                  <a:pt x="182118" y="0"/>
                                  <a:pt x="193167" y="0"/>
                                </a:cubicBezTo>
                                <a:cubicBezTo>
                                  <a:pt x="204724" y="0"/>
                                  <a:pt x="214884" y="2667"/>
                                  <a:pt x="223520" y="8001"/>
                                </a:cubicBezTo>
                                <a:cubicBezTo>
                                  <a:pt x="232283" y="13462"/>
                                  <a:pt x="238633" y="20447"/>
                                  <a:pt x="242443" y="29083"/>
                                </a:cubicBezTo>
                                <a:cubicBezTo>
                                  <a:pt x="246253" y="37719"/>
                                  <a:pt x="248158" y="51689"/>
                                  <a:pt x="248158" y="71120"/>
                                </a:cubicBezTo>
                                <a:lnTo>
                                  <a:pt x="248158" y="166116"/>
                                </a:lnTo>
                                <a:lnTo>
                                  <a:pt x="207264" y="166116"/>
                                </a:lnTo>
                                <a:lnTo>
                                  <a:pt x="207264" y="83947"/>
                                </a:lnTo>
                                <a:cubicBezTo>
                                  <a:pt x="207264" y="65659"/>
                                  <a:pt x="204978" y="53213"/>
                                  <a:pt x="200406" y="46736"/>
                                </a:cubicBezTo>
                                <a:cubicBezTo>
                                  <a:pt x="195834" y="40132"/>
                                  <a:pt x="188976" y="36957"/>
                                  <a:pt x="179832" y="36957"/>
                                </a:cubicBezTo>
                                <a:cubicBezTo>
                                  <a:pt x="172847" y="36957"/>
                                  <a:pt x="166624" y="38862"/>
                                  <a:pt x="161163" y="42926"/>
                                </a:cubicBezTo>
                                <a:cubicBezTo>
                                  <a:pt x="155702" y="46863"/>
                                  <a:pt x="151511" y="52324"/>
                                  <a:pt x="148844" y="59309"/>
                                </a:cubicBezTo>
                                <a:cubicBezTo>
                                  <a:pt x="146177" y="66294"/>
                                  <a:pt x="144907" y="77597"/>
                                  <a:pt x="144907" y="93091"/>
                                </a:cubicBezTo>
                                <a:lnTo>
                                  <a:pt x="144907" y="166116"/>
                                </a:lnTo>
                                <a:lnTo>
                                  <a:pt x="103886" y="166116"/>
                                </a:lnTo>
                                <a:lnTo>
                                  <a:pt x="103886" y="87630"/>
                                </a:lnTo>
                                <a:cubicBezTo>
                                  <a:pt x="103886" y="73152"/>
                                  <a:pt x="102870" y="62738"/>
                                  <a:pt x="100711" y="56261"/>
                                </a:cubicBezTo>
                                <a:cubicBezTo>
                                  <a:pt x="98552" y="49657"/>
                                  <a:pt x="95377" y="44831"/>
                                  <a:pt x="91059" y="41656"/>
                                </a:cubicBezTo>
                                <a:cubicBezTo>
                                  <a:pt x="86868" y="38481"/>
                                  <a:pt x="81661" y="36957"/>
                                  <a:pt x="75565" y="36957"/>
                                </a:cubicBezTo>
                                <a:cubicBezTo>
                                  <a:pt x="68834" y="36957"/>
                                  <a:pt x="62738" y="38989"/>
                                  <a:pt x="57150" y="42926"/>
                                </a:cubicBezTo>
                                <a:cubicBezTo>
                                  <a:pt x="51689" y="46990"/>
                                  <a:pt x="47498" y="52578"/>
                                  <a:pt x="44831" y="59817"/>
                                </a:cubicBezTo>
                                <a:cubicBezTo>
                                  <a:pt x="42037" y="67056"/>
                                  <a:pt x="40640" y="78486"/>
                                  <a:pt x="40640" y="94107"/>
                                </a:cubicBezTo>
                                <a:lnTo>
                                  <a:pt x="40640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4191"/>
                                </a:lnTo>
                                <a:lnTo>
                                  <a:pt x="40640" y="4191"/>
                                </a:lnTo>
                                <a:lnTo>
                                  <a:pt x="40640" y="22860"/>
                                </a:lnTo>
                                <a:cubicBezTo>
                                  <a:pt x="47625" y="15113"/>
                                  <a:pt x="55372" y="9398"/>
                                  <a:pt x="63881" y="5715"/>
                                </a:cubicBezTo>
                                <a:cubicBezTo>
                                  <a:pt x="72390" y="1905"/>
                                  <a:pt x="81534" y="0"/>
                                  <a:pt x="915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996311" y="579755"/>
                            <a:ext cx="74041" cy="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1" h="51688">
                                <a:moveTo>
                                  <a:pt x="39751" y="0"/>
                                </a:moveTo>
                                <a:lnTo>
                                  <a:pt x="74041" y="16128"/>
                                </a:lnTo>
                                <a:cubicBezTo>
                                  <a:pt x="65532" y="28194"/>
                                  <a:pt x="55245" y="37211"/>
                                  <a:pt x="43307" y="42925"/>
                                </a:cubicBezTo>
                                <a:cubicBezTo>
                                  <a:pt x="31496" y="48768"/>
                                  <a:pt x="17272" y="51688"/>
                                  <a:pt x="889" y="51688"/>
                                </a:cubicBezTo>
                                <a:lnTo>
                                  <a:pt x="0" y="51534"/>
                                </a:lnTo>
                                <a:lnTo>
                                  <a:pt x="0" y="15907"/>
                                </a:lnTo>
                                <a:lnTo>
                                  <a:pt x="635" y="16001"/>
                                </a:lnTo>
                                <a:cubicBezTo>
                                  <a:pt x="15875" y="16001"/>
                                  <a:pt x="28829" y="10668"/>
                                  <a:pt x="397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996311" y="461361"/>
                            <a:ext cx="84836" cy="9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36" h="96677">
                                <a:moveTo>
                                  <a:pt x="0" y="0"/>
                                </a:moveTo>
                                <a:lnTo>
                                  <a:pt x="33417" y="5888"/>
                                </a:lnTo>
                                <a:cubicBezTo>
                                  <a:pt x="43783" y="9968"/>
                                  <a:pt x="52959" y="16096"/>
                                  <a:pt x="60960" y="24287"/>
                                </a:cubicBezTo>
                                <a:cubicBezTo>
                                  <a:pt x="76835" y="40670"/>
                                  <a:pt x="84836" y="62133"/>
                                  <a:pt x="84836" y="88931"/>
                                </a:cubicBezTo>
                                <a:lnTo>
                                  <a:pt x="84709" y="96677"/>
                                </a:lnTo>
                                <a:lnTo>
                                  <a:pt x="0" y="96677"/>
                                </a:lnTo>
                                <a:lnTo>
                                  <a:pt x="0" y="64673"/>
                                </a:lnTo>
                                <a:lnTo>
                                  <a:pt x="44069" y="64673"/>
                                </a:lnTo>
                                <a:cubicBezTo>
                                  <a:pt x="41402" y="55657"/>
                                  <a:pt x="36068" y="48290"/>
                                  <a:pt x="28194" y="42702"/>
                                </a:cubicBezTo>
                                <a:cubicBezTo>
                                  <a:pt x="20320" y="36987"/>
                                  <a:pt x="11176" y="34194"/>
                                  <a:pt x="762" y="34194"/>
                                </a:cubicBezTo>
                                <a:lnTo>
                                  <a:pt x="0" y="34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612007" y="461137"/>
                            <a:ext cx="84582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170307">
                                <a:moveTo>
                                  <a:pt x="83947" y="0"/>
                                </a:moveTo>
                                <a:lnTo>
                                  <a:pt x="84582" y="82"/>
                                </a:lnTo>
                                <a:lnTo>
                                  <a:pt x="84582" y="38227"/>
                                </a:lnTo>
                                <a:cubicBezTo>
                                  <a:pt x="71882" y="38227"/>
                                  <a:pt x="61468" y="42672"/>
                                  <a:pt x="53086" y="51435"/>
                                </a:cubicBezTo>
                                <a:cubicBezTo>
                                  <a:pt x="44577" y="60198"/>
                                  <a:pt x="40386" y="71501"/>
                                  <a:pt x="40386" y="85217"/>
                                </a:cubicBezTo>
                                <a:cubicBezTo>
                                  <a:pt x="40386" y="99187"/>
                                  <a:pt x="44577" y="110617"/>
                                  <a:pt x="52832" y="119380"/>
                                </a:cubicBezTo>
                                <a:cubicBezTo>
                                  <a:pt x="61214" y="128143"/>
                                  <a:pt x="71628" y="132461"/>
                                  <a:pt x="84455" y="132461"/>
                                </a:cubicBezTo>
                                <a:lnTo>
                                  <a:pt x="84582" y="132437"/>
                                </a:lnTo>
                                <a:lnTo>
                                  <a:pt x="84582" y="170243"/>
                                </a:lnTo>
                                <a:lnTo>
                                  <a:pt x="84074" y="170307"/>
                                </a:lnTo>
                                <a:cubicBezTo>
                                  <a:pt x="60833" y="170307"/>
                                  <a:pt x="41021" y="162052"/>
                                  <a:pt x="24638" y="145542"/>
                                </a:cubicBezTo>
                                <a:cubicBezTo>
                                  <a:pt x="8128" y="129032"/>
                                  <a:pt x="0" y="108966"/>
                                  <a:pt x="0" y="85344"/>
                                </a:cubicBezTo>
                                <a:cubicBezTo>
                                  <a:pt x="0" y="59944"/>
                                  <a:pt x="9271" y="38862"/>
                                  <a:pt x="27813" y="22098"/>
                                </a:cubicBezTo>
                                <a:cubicBezTo>
                                  <a:pt x="44069" y="7366"/>
                                  <a:pt x="62738" y="0"/>
                                  <a:pt x="8394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113913" y="461137"/>
                            <a:ext cx="14363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166116">
                                <a:moveTo>
                                  <a:pt x="88646" y="0"/>
                                </a:moveTo>
                                <a:cubicBezTo>
                                  <a:pt x="104648" y="0"/>
                                  <a:pt x="118237" y="5588"/>
                                  <a:pt x="129413" y="16891"/>
                                </a:cubicBezTo>
                                <a:cubicBezTo>
                                  <a:pt x="138938" y="26416"/>
                                  <a:pt x="143637" y="40513"/>
                                  <a:pt x="143637" y="59055"/>
                                </a:cubicBezTo>
                                <a:lnTo>
                                  <a:pt x="143637" y="166116"/>
                                </a:lnTo>
                                <a:lnTo>
                                  <a:pt x="103378" y="166116"/>
                                </a:lnTo>
                                <a:lnTo>
                                  <a:pt x="103378" y="95250"/>
                                </a:lnTo>
                                <a:cubicBezTo>
                                  <a:pt x="103378" y="75946"/>
                                  <a:pt x="102489" y="62992"/>
                                  <a:pt x="100838" y="56769"/>
                                </a:cubicBezTo>
                                <a:cubicBezTo>
                                  <a:pt x="99060" y="50419"/>
                                  <a:pt x="96012" y="45593"/>
                                  <a:pt x="91694" y="42164"/>
                                </a:cubicBezTo>
                                <a:cubicBezTo>
                                  <a:pt x="87503" y="38862"/>
                                  <a:pt x="82169" y="37211"/>
                                  <a:pt x="75819" y="37211"/>
                                </a:cubicBezTo>
                                <a:cubicBezTo>
                                  <a:pt x="67564" y="37211"/>
                                  <a:pt x="60579" y="40005"/>
                                  <a:pt x="54610" y="45466"/>
                                </a:cubicBezTo>
                                <a:cubicBezTo>
                                  <a:pt x="48768" y="50927"/>
                                  <a:pt x="44704" y="58547"/>
                                  <a:pt x="42418" y="68326"/>
                                </a:cubicBezTo>
                                <a:cubicBezTo>
                                  <a:pt x="41148" y="73406"/>
                                  <a:pt x="40640" y="84328"/>
                                  <a:pt x="40640" y="101219"/>
                                </a:cubicBezTo>
                                <a:lnTo>
                                  <a:pt x="40640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4191"/>
                                </a:lnTo>
                                <a:lnTo>
                                  <a:pt x="40640" y="4191"/>
                                </a:lnTo>
                                <a:lnTo>
                                  <a:pt x="40640" y="20828"/>
                                </a:lnTo>
                                <a:cubicBezTo>
                                  <a:pt x="49784" y="13081"/>
                                  <a:pt x="58166" y="7620"/>
                                  <a:pt x="65659" y="4572"/>
                                </a:cubicBezTo>
                                <a:cubicBezTo>
                                  <a:pt x="73152" y="1524"/>
                                  <a:pt x="80772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478657" y="408305"/>
                            <a:ext cx="108585" cy="2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" h="218948">
                                <a:moveTo>
                                  <a:pt x="0" y="0"/>
                                </a:moveTo>
                                <a:lnTo>
                                  <a:pt x="108585" y="0"/>
                                </a:lnTo>
                                <a:lnTo>
                                  <a:pt x="108585" y="40639"/>
                                </a:lnTo>
                                <a:lnTo>
                                  <a:pt x="41275" y="40639"/>
                                </a:lnTo>
                                <a:lnTo>
                                  <a:pt x="41275" y="80390"/>
                                </a:lnTo>
                                <a:lnTo>
                                  <a:pt x="108585" y="80390"/>
                                </a:lnTo>
                                <a:lnTo>
                                  <a:pt x="108585" y="120396"/>
                                </a:lnTo>
                                <a:lnTo>
                                  <a:pt x="41275" y="120396"/>
                                </a:lnTo>
                                <a:lnTo>
                                  <a:pt x="41275" y="218948"/>
                                </a:lnTo>
                                <a:lnTo>
                                  <a:pt x="0" y="218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280791" y="405638"/>
                            <a:ext cx="85598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221615">
                                <a:moveTo>
                                  <a:pt x="20828" y="0"/>
                                </a:moveTo>
                                <a:lnTo>
                                  <a:pt x="61468" y="0"/>
                                </a:lnTo>
                                <a:lnTo>
                                  <a:pt x="61468" y="59690"/>
                                </a:lnTo>
                                <a:lnTo>
                                  <a:pt x="85598" y="59690"/>
                                </a:lnTo>
                                <a:lnTo>
                                  <a:pt x="85598" y="94615"/>
                                </a:lnTo>
                                <a:lnTo>
                                  <a:pt x="61468" y="94615"/>
                                </a:lnTo>
                                <a:lnTo>
                                  <a:pt x="61468" y="221615"/>
                                </a:lnTo>
                                <a:lnTo>
                                  <a:pt x="20828" y="221615"/>
                                </a:lnTo>
                                <a:lnTo>
                                  <a:pt x="20828" y="94615"/>
                                </a:lnTo>
                                <a:lnTo>
                                  <a:pt x="0" y="94615"/>
                                </a:lnTo>
                                <a:lnTo>
                                  <a:pt x="0" y="59690"/>
                                </a:lnTo>
                                <a:lnTo>
                                  <a:pt x="20828" y="59690"/>
                                </a:lnTo>
                                <a:lnTo>
                                  <a:pt x="208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696589" y="461219"/>
                            <a:ext cx="85217" cy="17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70161">
                                <a:moveTo>
                                  <a:pt x="0" y="0"/>
                                </a:moveTo>
                                <a:lnTo>
                                  <a:pt x="21558" y="2776"/>
                                </a:lnTo>
                                <a:cubicBezTo>
                                  <a:pt x="28734" y="4681"/>
                                  <a:pt x="35687" y="7538"/>
                                  <a:pt x="42418" y="11349"/>
                                </a:cubicBezTo>
                                <a:cubicBezTo>
                                  <a:pt x="55880" y="19095"/>
                                  <a:pt x="66294" y="29382"/>
                                  <a:pt x="73914" y="42463"/>
                                </a:cubicBezTo>
                                <a:cubicBezTo>
                                  <a:pt x="81407" y="55544"/>
                                  <a:pt x="85217" y="69768"/>
                                  <a:pt x="85217" y="84881"/>
                                </a:cubicBezTo>
                                <a:cubicBezTo>
                                  <a:pt x="85217" y="100249"/>
                                  <a:pt x="81407" y="114472"/>
                                  <a:pt x="73787" y="127807"/>
                                </a:cubicBezTo>
                                <a:cubicBezTo>
                                  <a:pt x="66167" y="141142"/>
                                  <a:pt x="55880" y="151429"/>
                                  <a:pt x="42799" y="158922"/>
                                </a:cubicBezTo>
                                <a:cubicBezTo>
                                  <a:pt x="36259" y="162669"/>
                                  <a:pt x="29369" y="165494"/>
                                  <a:pt x="22146" y="167383"/>
                                </a:cubicBezTo>
                                <a:lnTo>
                                  <a:pt x="0" y="170161"/>
                                </a:lnTo>
                                <a:lnTo>
                                  <a:pt x="0" y="132355"/>
                                </a:lnTo>
                                <a:lnTo>
                                  <a:pt x="17319" y="129061"/>
                                </a:lnTo>
                                <a:cubicBezTo>
                                  <a:pt x="22606" y="126855"/>
                                  <a:pt x="27368" y="123553"/>
                                  <a:pt x="31623" y="119171"/>
                                </a:cubicBezTo>
                                <a:cubicBezTo>
                                  <a:pt x="40005" y="110281"/>
                                  <a:pt x="44196" y="98978"/>
                                  <a:pt x="44196" y="85136"/>
                                </a:cubicBezTo>
                                <a:cubicBezTo>
                                  <a:pt x="44196" y="71165"/>
                                  <a:pt x="40132" y="59862"/>
                                  <a:pt x="31750" y="51226"/>
                                </a:cubicBezTo>
                                <a:cubicBezTo>
                                  <a:pt x="23495" y="42590"/>
                                  <a:pt x="12954" y="38145"/>
                                  <a:pt x="0" y="381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912108" y="461137"/>
                            <a:ext cx="24815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58" h="166116">
                                <a:moveTo>
                                  <a:pt x="91567" y="0"/>
                                </a:moveTo>
                                <a:cubicBezTo>
                                  <a:pt x="101727" y="0"/>
                                  <a:pt x="110871" y="2540"/>
                                  <a:pt x="118999" y="7493"/>
                                </a:cubicBezTo>
                                <a:cubicBezTo>
                                  <a:pt x="127127" y="12446"/>
                                  <a:pt x="133731" y="19685"/>
                                  <a:pt x="138684" y="29210"/>
                                </a:cubicBezTo>
                                <a:cubicBezTo>
                                  <a:pt x="145161" y="19685"/>
                                  <a:pt x="153035" y="12446"/>
                                  <a:pt x="162433" y="7493"/>
                                </a:cubicBezTo>
                                <a:cubicBezTo>
                                  <a:pt x="171831" y="2540"/>
                                  <a:pt x="182118" y="0"/>
                                  <a:pt x="193167" y="0"/>
                                </a:cubicBezTo>
                                <a:cubicBezTo>
                                  <a:pt x="204724" y="0"/>
                                  <a:pt x="214884" y="2667"/>
                                  <a:pt x="223520" y="8001"/>
                                </a:cubicBezTo>
                                <a:cubicBezTo>
                                  <a:pt x="232283" y="13462"/>
                                  <a:pt x="238633" y="20447"/>
                                  <a:pt x="242443" y="29083"/>
                                </a:cubicBezTo>
                                <a:cubicBezTo>
                                  <a:pt x="246253" y="37719"/>
                                  <a:pt x="248158" y="51689"/>
                                  <a:pt x="248158" y="71120"/>
                                </a:cubicBezTo>
                                <a:lnTo>
                                  <a:pt x="248158" y="166116"/>
                                </a:lnTo>
                                <a:lnTo>
                                  <a:pt x="207264" y="166116"/>
                                </a:lnTo>
                                <a:lnTo>
                                  <a:pt x="207264" y="83947"/>
                                </a:lnTo>
                                <a:cubicBezTo>
                                  <a:pt x="207264" y="65659"/>
                                  <a:pt x="204978" y="53213"/>
                                  <a:pt x="200406" y="46736"/>
                                </a:cubicBezTo>
                                <a:cubicBezTo>
                                  <a:pt x="195834" y="40132"/>
                                  <a:pt x="188976" y="36957"/>
                                  <a:pt x="179832" y="36957"/>
                                </a:cubicBezTo>
                                <a:cubicBezTo>
                                  <a:pt x="172847" y="36957"/>
                                  <a:pt x="166624" y="38862"/>
                                  <a:pt x="161163" y="42926"/>
                                </a:cubicBezTo>
                                <a:cubicBezTo>
                                  <a:pt x="155702" y="46863"/>
                                  <a:pt x="151511" y="52324"/>
                                  <a:pt x="148844" y="59309"/>
                                </a:cubicBezTo>
                                <a:cubicBezTo>
                                  <a:pt x="146177" y="66294"/>
                                  <a:pt x="144907" y="77597"/>
                                  <a:pt x="144907" y="93091"/>
                                </a:cubicBezTo>
                                <a:lnTo>
                                  <a:pt x="144907" y="166116"/>
                                </a:lnTo>
                                <a:lnTo>
                                  <a:pt x="103886" y="166116"/>
                                </a:lnTo>
                                <a:lnTo>
                                  <a:pt x="103886" y="87630"/>
                                </a:lnTo>
                                <a:cubicBezTo>
                                  <a:pt x="103886" y="73152"/>
                                  <a:pt x="102870" y="62738"/>
                                  <a:pt x="100711" y="56261"/>
                                </a:cubicBezTo>
                                <a:cubicBezTo>
                                  <a:pt x="98552" y="49657"/>
                                  <a:pt x="95377" y="44831"/>
                                  <a:pt x="91059" y="41656"/>
                                </a:cubicBezTo>
                                <a:cubicBezTo>
                                  <a:pt x="86868" y="38481"/>
                                  <a:pt x="81661" y="36957"/>
                                  <a:pt x="75565" y="36957"/>
                                </a:cubicBezTo>
                                <a:cubicBezTo>
                                  <a:pt x="68834" y="36957"/>
                                  <a:pt x="62738" y="38989"/>
                                  <a:pt x="57150" y="42926"/>
                                </a:cubicBezTo>
                                <a:cubicBezTo>
                                  <a:pt x="51689" y="46990"/>
                                  <a:pt x="47498" y="52578"/>
                                  <a:pt x="44831" y="59817"/>
                                </a:cubicBezTo>
                                <a:cubicBezTo>
                                  <a:pt x="42037" y="67056"/>
                                  <a:pt x="40640" y="78486"/>
                                  <a:pt x="40640" y="94107"/>
                                </a:cubicBezTo>
                                <a:lnTo>
                                  <a:pt x="40640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4191"/>
                                </a:lnTo>
                                <a:lnTo>
                                  <a:pt x="40640" y="4191"/>
                                </a:lnTo>
                                <a:lnTo>
                                  <a:pt x="40640" y="22860"/>
                                </a:lnTo>
                                <a:cubicBezTo>
                                  <a:pt x="47625" y="15113"/>
                                  <a:pt x="55372" y="9398"/>
                                  <a:pt x="63881" y="5715"/>
                                </a:cubicBezTo>
                                <a:cubicBezTo>
                                  <a:pt x="72390" y="1905"/>
                                  <a:pt x="81534" y="0"/>
                                  <a:pt x="915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805428" y="461137"/>
                            <a:ext cx="8686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66116">
                                <a:moveTo>
                                  <a:pt x="70358" y="0"/>
                                </a:moveTo>
                                <a:cubicBezTo>
                                  <a:pt x="75565" y="0"/>
                                  <a:pt x="81153" y="1397"/>
                                  <a:pt x="86868" y="4191"/>
                                </a:cubicBezTo>
                                <a:lnTo>
                                  <a:pt x="74295" y="39116"/>
                                </a:lnTo>
                                <a:cubicBezTo>
                                  <a:pt x="69469" y="36830"/>
                                  <a:pt x="65532" y="35560"/>
                                  <a:pt x="62484" y="35560"/>
                                </a:cubicBezTo>
                                <a:cubicBezTo>
                                  <a:pt x="56261" y="35560"/>
                                  <a:pt x="50927" y="39497"/>
                                  <a:pt x="46609" y="47244"/>
                                </a:cubicBezTo>
                                <a:cubicBezTo>
                                  <a:pt x="42291" y="54991"/>
                                  <a:pt x="40132" y="70104"/>
                                  <a:pt x="40132" y="92710"/>
                                </a:cubicBezTo>
                                <a:lnTo>
                                  <a:pt x="40259" y="100584"/>
                                </a:lnTo>
                                <a:lnTo>
                                  <a:pt x="40259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4191"/>
                                </a:lnTo>
                                <a:lnTo>
                                  <a:pt x="34798" y="4191"/>
                                </a:lnTo>
                                <a:lnTo>
                                  <a:pt x="34798" y="24638"/>
                                </a:lnTo>
                                <a:cubicBezTo>
                                  <a:pt x="38608" y="16510"/>
                                  <a:pt x="43561" y="10414"/>
                                  <a:pt x="49784" y="6223"/>
                                </a:cubicBezTo>
                                <a:cubicBezTo>
                                  <a:pt x="56134" y="2159"/>
                                  <a:pt x="62865" y="0"/>
                                  <a:pt x="7035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823974" y="545973"/>
                            <a:ext cx="54356" cy="4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6" h="49149">
                                <a:moveTo>
                                  <a:pt x="21971" y="0"/>
                                </a:moveTo>
                                <a:cubicBezTo>
                                  <a:pt x="7366" y="12192"/>
                                  <a:pt x="0" y="22860"/>
                                  <a:pt x="0" y="32004"/>
                                </a:cubicBezTo>
                                <a:cubicBezTo>
                                  <a:pt x="0" y="36322"/>
                                  <a:pt x="2032" y="40259"/>
                                  <a:pt x="5969" y="43815"/>
                                </a:cubicBezTo>
                                <a:cubicBezTo>
                                  <a:pt x="10033" y="47371"/>
                                  <a:pt x="15113" y="49149"/>
                                  <a:pt x="21209" y="49149"/>
                                </a:cubicBezTo>
                                <a:cubicBezTo>
                                  <a:pt x="30099" y="49149"/>
                                  <a:pt x="41148" y="45212"/>
                                  <a:pt x="54356" y="37465"/>
                                </a:cubicBezTo>
                                <a:cubicBezTo>
                                  <a:pt x="46736" y="29972"/>
                                  <a:pt x="35941" y="17399"/>
                                  <a:pt x="21971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652393" y="499364"/>
                            <a:ext cx="88392" cy="9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94234">
                                <a:moveTo>
                                  <a:pt x="44196" y="0"/>
                                </a:moveTo>
                                <a:cubicBezTo>
                                  <a:pt x="31496" y="0"/>
                                  <a:pt x="21082" y="4445"/>
                                  <a:pt x="12700" y="13208"/>
                                </a:cubicBezTo>
                                <a:cubicBezTo>
                                  <a:pt x="4191" y="21971"/>
                                  <a:pt x="0" y="33274"/>
                                  <a:pt x="0" y="46990"/>
                                </a:cubicBezTo>
                                <a:cubicBezTo>
                                  <a:pt x="0" y="60960"/>
                                  <a:pt x="4191" y="72390"/>
                                  <a:pt x="12446" y="81153"/>
                                </a:cubicBezTo>
                                <a:cubicBezTo>
                                  <a:pt x="20828" y="89916"/>
                                  <a:pt x="31242" y="94234"/>
                                  <a:pt x="44069" y="94234"/>
                                </a:cubicBezTo>
                                <a:cubicBezTo>
                                  <a:pt x="56769" y="94234"/>
                                  <a:pt x="67310" y="89789"/>
                                  <a:pt x="75819" y="81026"/>
                                </a:cubicBezTo>
                                <a:cubicBezTo>
                                  <a:pt x="84201" y="72136"/>
                                  <a:pt x="88392" y="60833"/>
                                  <a:pt x="88392" y="46990"/>
                                </a:cubicBezTo>
                                <a:cubicBezTo>
                                  <a:pt x="88392" y="33020"/>
                                  <a:pt x="84328" y="21717"/>
                                  <a:pt x="75946" y="13081"/>
                                </a:cubicBezTo>
                                <a:cubicBezTo>
                                  <a:pt x="67691" y="4445"/>
                                  <a:pt x="57150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360297" y="499364"/>
                            <a:ext cx="88392" cy="9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94234">
                                <a:moveTo>
                                  <a:pt x="44196" y="0"/>
                                </a:moveTo>
                                <a:cubicBezTo>
                                  <a:pt x="31496" y="0"/>
                                  <a:pt x="21082" y="4445"/>
                                  <a:pt x="12700" y="13208"/>
                                </a:cubicBezTo>
                                <a:cubicBezTo>
                                  <a:pt x="4191" y="21971"/>
                                  <a:pt x="0" y="33274"/>
                                  <a:pt x="0" y="46990"/>
                                </a:cubicBezTo>
                                <a:cubicBezTo>
                                  <a:pt x="0" y="60960"/>
                                  <a:pt x="4191" y="72390"/>
                                  <a:pt x="12446" y="81153"/>
                                </a:cubicBezTo>
                                <a:cubicBezTo>
                                  <a:pt x="20828" y="89916"/>
                                  <a:pt x="31369" y="94234"/>
                                  <a:pt x="44069" y="94234"/>
                                </a:cubicBezTo>
                                <a:cubicBezTo>
                                  <a:pt x="56769" y="94234"/>
                                  <a:pt x="67310" y="89789"/>
                                  <a:pt x="75819" y="81026"/>
                                </a:cubicBezTo>
                                <a:cubicBezTo>
                                  <a:pt x="84201" y="72136"/>
                                  <a:pt x="88392" y="60833"/>
                                  <a:pt x="88392" y="46990"/>
                                </a:cubicBezTo>
                                <a:cubicBezTo>
                                  <a:pt x="88392" y="33020"/>
                                  <a:pt x="84328" y="21717"/>
                                  <a:pt x="75946" y="13081"/>
                                </a:cubicBezTo>
                                <a:cubicBezTo>
                                  <a:pt x="67691" y="4445"/>
                                  <a:pt x="57150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97891" y="499110"/>
                            <a:ext cx="8839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91440">
                                <a:moveTo>
                                  <a:pt x="44196" y="0"/>
                                </a:moveTo>
                                <a:cubicBezTo>
                                  <a:pt x="31496" y="0"/>
                                  <a:pt x="20828" y="4318"/>
                                  <a:pt x="12573" y="12827"/>
                                </a:cubicBezTo>
                                <a:cubicBezTo>
                                  <a:pt x="4191" y="21463"/>
                                  <a:pt x="0" y="32258"/>
                                  <a:pt x="0" y="45212"/>
                                </a:cubicBezTo>
                                <a:cubicBezTo>
                                  <a:pt x="0" y="58801"/>
                                  <a:pt x="4318" y="69850"/>
                                  <a:pt x="12827" y="78486"/>
                                </a:cubicBezTo>
                                <a:cubicBezTo>
                                  <a:pt x="21336" y="87122"/>
                                  <a:pt x="32131" y="91440"/>
                                  <a:pt x="44958" y="91440"/>
                                </a:cubicBezTo>
                                <a:cubicBezTo>
                                  <a:pt x="57531" y="91440"/>
                                  <a:pt x="67945" y="87122"/>
                                  <a:pt x="76200" y="78740"/>
                                </a:cubicBezTo>
                                <a:cubicBezTo>
                                  <a:pt x="84328" y="70358"/>
                                  <a:pt x="88392" y="59182"/>
                                  <a:pt x="88392" y="45593"/>
                                </a:cubicBezTo>
                                <a:cubicBezTo>
                                  <a:pt x="88392" y="32004"/>
                                  <a:pt x="84328" y="21082"/>
                                  <a:pt x="76073" y="12700"/>
                                </a:cubicBezTo>
                                <a:cubicBezTo>
                                  <a:pt x="67818" y="4191"/>
                                  <a:pt x="57277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287397" y="498729"/>
                            <a:ext cx="88265" cy="95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65" h="95503">
                                <a:moveTo>
                                  <a:pt x="43688" y="0"/>
                                </a:moveTo>
                                <a:cubicBezTo>
                                  <a:pt x="31242" y="0"/>
                                  <a:pt x="20701" y="4318"/>
                                  <a:pt x="12446" y="13208"/>
                                </a:cubicBezTo>
                                <a:cubicBezTo>
                                  <a:pt x="4191" y="22098"/>
                                  <a:pt x="0" y="33527"/>
                                  <a:pt x="0" y="47371"/>
                                </a:cubicBezTo>
                                <a:cubicBezTo>
                                  <a:pt x="0" y="61468"/>
                                  <a:pt x="4191" y="72898"/>
                                  <a:pt x="12700" y="81914"/>
                                </a:cubicBezTo>
                                <a:cubicBezTo>
                                  <a:pt x="21082" y="90932"/>
                                  <a:pt x="31496" y="95503"/>
                                  <a:pt x="43942" y="95503"/>
                                </a:cubicBezTo>
                                <a:cubicBezTo>
                                  <a:pt x="56642" y="95503"/>
                                  <a:pt x="67183" y="91059"/>
                                  <a:pt x="75692" y="82169"/>
                                </a:cubicBezTo>
                                <a:cubicBezTo>
                                  <a:pt x="84074" y="73278"/>
                                  <a:pt x="88265" y="61595"/>
                                  <a:pt x="88265" y="47244"/>
                                </a:cubicBezTo>
                                <a:cubicBezTo>
                                  <a:pt x="88265" y="33147"/>
                                  <a:pt x="84074" y="21717"/>
                                  <a:pt x="75692" y="13081"/>
                                </a:cubicBezTo>
                                <a:cubicBezTo>
                                  <a:pt x="67183" y="4318"/>
                                  <a:pt x="56642" y="0"/>
                                  <a:pt x="43688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995045" y="498729"/>
                            <a:ext cx="88265" cy="95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65" h="95503">
                                <a:moveTo>
                                  <a:pt x="43688" y="0"/>
                                </a:moveTo>
                                <a:cubicBezTo>
                                  <a:pt x="31242" y="0"/>
                                  <a:pt x="20701" y="4318"/>
                                  <a:pt x="12446" y="13208"/>
                                </a:cubicBezTo>
                                <a:cubicBezTo>
                                  <a:pt x="4191" y="22098"/>
                                  <a:pt x="0" y="33527"/>
                                  <a:pt x="0" y="47371"/>
                                </a:cubicBezTo>
                                <a:cubicBezTo>
                                  <a:pt x="0" y="61468"/>
                                  <a:pt x="4191" y="72898"/>
                                  <a:pt x="12700" y="81914"/>
                                </a:cubicBezTo>
                                <a:cubicBezTo>
                                  <a:pt x="21082" y="90932"/>
                                  <a:pt x="31496" y="95503"/>
                                  <a:pt x="43942" y="95503"/>
                                </a:cubicBezTo>
                                <a:cubicBezTo>
                                  <a:pt x="56642" y="95503"/>
                                  <a:pt x="67183" y="91059"/>
                                  <a:pt x="75692" y="82169"/>
                                </a:cubicBezTo>
                                <a:cubicBezTo>
                                  <a:pt x="84074" y="73278"/>
                                  <a:pt x="88265" y="61595"/>
                                  <a:pt x="88265" y="47244"/>
                                </a:cubicBezTo>
                                <a:cubicBezTo>
                                  <a:pt x="88265" y="33147"/>
                                  <a:pt x="84074" y="21717"/>
                                  <a:pt x="75692" y="13081"/>
                                </a:cubicBezTo>
                                <a:cubicBezTo>
                                  <a:pt x="67183" y="4318"/>
                                  <a:pt x="56642" y="0"/>
                                  <a:pt x="43688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952242" y="495554"/>
                            <a:ext cx="8813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38" h="30480">
                                <a:moveTo>
                                  <a:pt x="44831" y="0"/>
                                </a:moveTo>
                                <a:cubicBezTo>
                                  <a:pt x="33401" y="0"/>
                                  <a:pt x="23495" y="3175"/>
                                  <a:pt x="14986" y="9525"/>
                                </a:cubicBezTo>
                                <a:cubicBezTo>
                                  <a:pt x="9652" y="13462"/>
                                  <a:pt x="4572" y="20447"/>
                                  <a:pt x="0" y="30480"/>
                                </a:cubicBezTo>
                                <a:lnTo>
                                  <a:pt x="88138" y="30480"/>
                                </a:lnTo>
                                <a:cubicBezTo>
                                  <a:pt x="85471" y="21463"/>
                                  <a:pt x="80137" y="14097"/>
                                  <a:pt x="72263" y="8509"/>
                                </a:cubicBezTo>
                                <a:cubicBezTo>
                                  <a:pt x="64389" y="2794"/>
                                  <a:pt x="55245" y="0"/>
                                  <a:pt x="44831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02946" y="495554"/>
                            <a:ext cx="8813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38" h="30480">
                                <a:moveTo>
                                  <a:pt x="44831" y="0"/>
                                </a:moveTo>
                                <a:cubicBezTo>
                                  <a:pt x="33401" y="0"/>
                                  <a:pt x="23495" y="3175"/>
                                  <a:pt x="14986" y="9525"/>
                                </a:cubicBezTo>
                                <a:cubicBezTo>
                                  <a:pt x="9652" y="13462"/>
                                  <a:pt x="4572" y="20447"/>
                                  <a:pt x="0" y="30480"/>
                                </a:cubicBezTo>
                                <a:lnTo>
                                  <a:pt x="88138" y="30480"/>
                                </a:lnTo>
                                <a:cubicBezTo>
                                  <a:pt x="85471" y="21463"/>
                                  <a:pt x="80137" y="14097"/>
                                  <a:pt x="72263" y="8509"/>
                                </a:cubicBezTo>
                                <a:cubicBezTo>
                                  <a:pt x="64389" y="2794"/>
                                  <a:pt x="55245" y="0"/>
                                  <a:pt x="44831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437511" y="465328"/>
                            <a:ext cx="171704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4" h="221107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83566" y="101600"/>
                                </a:lnTo>
                                <a:lnTo>
                                  <a:pt x="130048" y="0"/>
                                </a:lnTo>
                                <a:lnTo>
                                  <a:pt x="171704" y="0"/>
                                </a:lnTo>
                                <a:lnTo>
                                  <a:pt x="70231" y="221107"/>
                                </a:lnTo>
                                <a:lnTo>
                                  <a:pt x="28321" y="221107"/>
                                </a:lnTo>
                                <a:lnTo>
                                  <a:pt x="61595" y="14986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250188" y="465328"/>
                            <a:ext cx="4064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161925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161925"/>
                                </a:lnTo>
                                <a:lnTo>
                                  <a:pt x="0" y="161925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61340" y="465328"/>
                            <a:ext cx="4064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" h="161925">
                                <a:moveTo>
                                  <a:pt x="0" y="0"/>
                                </a:moveTo>
                                <a:lnTo>
                                  <a:pt x="40640" y="0"/>
                                </a:lnTo>
                                <a:lnTo>
                                  <a:pt x="40640" y="161925"/>
                                </a:lnTo>
                                <a:lnTo>
                                  <a:pt x="0" y="161925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912108" y="461137"/>
                            <a:ext cx="24815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58" h="166116">
                                <a:moveTo>
                                  <a:pt x="91567" y="0"/>
                                </a:moveTo>
                                <a:cubicBezTo>
                                  <a:pt x="101727" y="0"/>
                                  <a:pt x="110871" y="2540"/>
                                  <a:pt x="118999" y="7493"/>
                                </a:cubicBezTo>
                                <a:cubicBezTo>
                                  <a:pt x="127127" y="12446"/>
                                  <a:pt x="133731" y="19685"/>
                                  <a:pt x="138684" y="29210"/>
                                </a:cubicBezTo>
                                <a:cubicBezTo>
                                  <a:pt x="145161" y="19685"/>
                                  <a:pt x="153035" y="12446"/>
                                  <a:pt x="162433" y="7493"/>
                                </a:cubicBezTo>
                                <a:cubicBezTo>
                                  <a:pt x="171831" y="2540"/>
                                  <a:pt x="182118" y="0"/>
                                  <a:pt x="193167" y="0"/>
                                </a:cubicBezTo>
                                <a:cubicBezTo>
                                  <a:pt x="204724" y="0"/>
                                  <a:pt x="214884" y="2667"/>
                                  <a:pt x="223520" y="8001"/>
                                </a:cubicBezTo>
                                <a:cubicBezTo>
                                  <a:pt x="232283" y="13462"/>
                                  <a:pt x="238633" y="20447"/>
                                  <a:pt x="242443" y="29083"/>
                                </a:cubicBezTo>
                                <a:cubicBezTo>
                                  <a:pt x="246253" y="37719"/>
                                  <a:pt x="248158" y="51689"/>
                                  <a:pt x="248158" y="71120"/>
                                </a:cubicBezTo>
                                <a:lnTo>
                                  <a:pt x="248158" y="166116"/>
                                </a:lnTo>
                                <a:lnTo>
                                  <a:pt x="207264" y="166116"/>
                                </a:lnTo>
                                <a:lnTo>
                                  <a:pt x="207264" y="83947"/>
                                </a:lnTo>
                                <a:cubicBezTo>
                                  <a:pt x="207264" y="65659"/>
                                  <a:pt x="204978" y="53213"/>
                                  <a:pt x="200406" y="46736"/>
                                </a:cubicBezTo>
                                <a:cubicBezTo>
                                  <a:pt x="195834" y="40132"/>
                                  <a:pt x="188976" y="36957"/>
                                  <a:pt x="179832" y="36957"/>
                                </a:cubicBezTo>
                                <a:cubicBezTo>
                                  <a:pt x="172847" y="36957"/>
                                  <a:pt x="166624" y="38862"/>
                                  <a:pt x="161163" y="42926"/>
                                </a:cubicBezTo>
                                <a:cubicBezTo>
                                  <a:pt x="155702" y="46863"/>
                                  <a:pt x="151511" y="52324"/>
                                  <a:pt x="148844" y="59309"/>
                                </a:cubicBezTo>
                                <a:cubicBezTo>
                                  <a:pt x="146177" y="66294"/>
                                  <a:pt x="144907" y="77597"/>
                                  <a:pt x="144907" y="93091"/>
                                </a:cubicBezTo>
                                <a:lnTo>
                                  <a:pt x="144907" y="166116"/>
                                </a:lnTo>
                                <a:lnTo>
                                  <a:pt x="103886" y="166116"/>
                                </a:lnTo>
                                <a:lnTo>
                                  <a:pt x="103886" y="87630"/>
                                </a:lnTo>
                                <a:cubicBezTo>
                                  <a:pt x="103886" y="73152"/>
                                  <a:pt x="102870" y="62738"/>
                                  <a:pt x="100711" y="56261"/>
                                </a:cubicBezTo>
                                <a:cubicBezTo>
                                  <a:pt x="98552" y="49657"/>
                                  <a:pt x="95377" y="44831"/>
                                  <a:pt x="91059" y="41656"/>
                                </a:cubicBezTo>
                                <a:cubicBezTo>
                                  <a:pt x="86868" y="38481"/>
                                  <a:pt x="81661" y="36957"/>
                                  <a:pt x="75565" y="36957"/>
                                </a:cubicBezTo>
                                <a:cubicBezTo>
                                  <a:pt x="68834" y="36957"/>
                                  <a:pt x="62738" y="38989"/>
                                  <a:pt x="57150" y="42926"/>
                                </a:cubicBezTo>
                                <a:cubicBezTo>
                                  <a:pt x="51689" y="46990"/>
                                  <a:pt x="47498" y="52578"/>
                                  <a:pt x="44831" y="59817"/>
                                </a:cubicBezTo>
                                <a:cubicBezTo>
                                  <a:pt x="42037" y="67056"/>
                                  <a:pt x="40640" y="78486"/>
                                  <a:pt x="40640" y="94107"/>
                                </a:cubicBezTo>
                                <a:lnTo>
                                  <a:pt x="40640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4191"/>
                                </a:lnTo>
                                <a:lnTo>
                                  <a:pt x="40640" y="4191"/>
                                </a:lnTo>
                                <a:lnTo>
                                  <a:pt x="40640" y="22860"/>
                                </a:lnTo>
                                <a:cubicBezTo>
                                  <a:pt x="47625" y="15113"/>
                                  <a:pt x="55372" y="9398"/>
                                  <a:pt x="63881" y="5715"/>
                                </a:cubicBezTo>
                                <a:cubicBezTo>
                                  <a:pt x="72390" y="1905"/>
                                  <a:pt x="81534" y="0"/>
                                  <a:pt x="91567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805428" y="461137"/>
                            <a:ext cx="8686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66116">
                                <a:moveTo>
                                  <a:pt x="70358" y="0"/>
                                </a:moveTo>
                                <a:cubicBezTo>
                                  <a:pt x="75565" y="0"/>
                                  <a:pt x="81153" y="1397"/>
                                  <a:pt x="86868" y="4191"/>
                                </a:cubicBezTo>
                                <a:lnTo>
                                  <a:pt x="74295" y="39116"/>
                                </a:lnTo>
                                <a:cubicBezTo>
                                  <a:pt x="69469" y="36830"/>
                                  <a:pt x="65532" y="35560"/>
                                  <a:pt x="62484" y="35560"/>
                                </a:cubicBezTo>
                                <a:cubicBezTo>
                                  <a:pt x="56261" y="35560"/>
                                  <a:pt x="50927" y="39497"/>
                                  <a:pt x="46609" y="47244"/>
                                </a:cubicBezTo>
                                <a:cubicBezTo>
                                  <a:pt x="42291" y="54991"/>
                                  <a:pt x="40132" y="70104"/>
                                  <a:pt x="40132" y="92710"/>
                                </a:cubicBezTo>
                                <a:lnTo>
                                  <a:pt x="40259" y="100584"/>
                                </a:lnTo>
                                <a:lnTo>
                                  <a:pt x="40259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4191"/>
                                </a:lnTo>
                                <a:lnTo>
                                  <a:pt x="34798" y="4191"/>
                                </a:lnTo>
                                <a:lnTo>
                                  <a:pt x="34798" y="24638"/>
                                </a:lnTo>
                                <a:cubicBezTo>
                                  <a:pt x="38608" y="16510"/>
                                  <a:pt x="43561" y="10414"/>
                                  <a:pt x="49784" y="6223"/>
                                </a:cubicBezTo>
                                <a:cubicBezTo>
                                  <a:pt x="56134" y="2159"/>
                                  <a:pt x="62865" y="0"/>
                                  <a:pt x="70358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612007" y="461137"/>
                            <a:ext cx="169799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9" h="170307">
                                <a:moveTo>
                                  <a:pt x="83947" y="0"/>
                                </a:moveTo>
                                <a:cubicBezTo>
                                  <a:pt x="99187" y="0"/>
                                  <a:pt x="113538" y="3810"/>
                                  <a:pt x="127000" y="11430"/>
                                </a:cubicBezTo>
                                <a:cubicBezTo>
                                  <a:pt x="140462" y="19177"/>
                                  <a:pt x="150876" y="29464"/>
                                  <a:pt x="158496" y="42545"/>
                                </a:cubicBezTo>
                                <a:cubicBezTo>
                                  <a:pt x="165989" y="55626"/>
                                  <a:pt x="169799" y="69850"/>
                                  <a:pt x="169799" y="84963"/>
                                </a:cubicBezTo>
                                <a:cubicBezTo>
                                  <a:pt x="169799" y="100330"/>
                                  <a:pt x="165989" y="114554"/>
                                  <a:pt x="158369" y="127889"/>
                                </a:cubicBezTo>
                                <a:cubicBezTo>
                                  <a:pt x="150749" y="141224"/>
                                  <a:pt x="140462" y="151511"/>
                                  <a:pt x="127381" y="159004"/>
                                </a:cubicBezTo>
                                <a:cubicBezTo>
                                  <a:pt x="114300" y="166497"/>
                                  <a:pt x="99822" y="170307"/>
                                  <a:pt x="84074" y="170307"/>
                                </a:cubicBezTo>
                                <a:cubicBezTo>
                                  <a:pt x="60833" y="170307"/>
                                  <a:pt x="41021" y="162052"/>
                                  <a:pt x="24638" y="145542"/>
                                </a:cubicBezTo>
                                <a:cubicBezTo>
                                  <a:pt x="8128" y="129032"/>
                                  <a:pt x="0" y="108966"/>
                                  <a:pt x="0" y="85344"/>
                                </a:cubicBezTo>
                                <a:cubicBezTo>
                                  <a:pt x="0" y="59944"/>
                                  <a:pt x="9271" y="38862"/>
                                  <a:pt x="27813" y="22098"/>
                                </a:cubicBezTo>
                                <a:cubicBezTo>
                                  <a:pt x="44069" y="7366"/>
                                  <a:pt x="62738" y="0"/>
                                  <a:pt x="83947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113913" y="461137"/>
                            <a:ext cx="14363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166116">
                                <a:moveTo>
                                  <a:pt x="88646" y="0"/>
                                </a:moveTo>
                                <a:cubicBezTo>
                                  <a:pt x="104648" y="0"/>
                                  <a:pt x="118237" y="5588"/>
                                  <a:pt x="129413" y="16891"/>
                                </a:cubicBezTo>
                                <a:cubicBezTo>
                                  <a:pt x="138938" y="26416"/>
                                  <a:pt x="143637" y="40513"/>
                                  <a:pt x="143637" y="59055"/>
                                </a:cubicBezTo>
                                <a:lnTo>
                                  <a:pt x="143637" y="166116"/>
                                </a:lnTo>
                                <a:lnTo>
                                  <a:pt x="103378" y="166116"/>
                                </a:lnTo>
                                <a:lnTo>
                                  <a:pt x="103378" y="95250"/>
                                </a:lnTo>
                                <a:cubicBezTo>
                                  <a:pt x="103378" y="75946"/>
                                  <a:pt x="102489" y="62992"/>
                                  <a:pt x="100838" y="56769"/>
                                </a:cubicBezTo>
                                <a:cubicBezTo>
                                  <a:pt x="99060" y="50419"/>
                                  <a:pt x="96012" y="45593"/>
                                  <a:pt x="91694" y="42164"/>
                                </a:cubicBezTo>
                                <a:cubicBezTo>
                                  <a:pt x="87503" y="38862"/>
                                  <a:pt x="82169" y="37211"/>
                                  <a:pt x="75819" y="37211"/>
                                </a:cubicBezTo>
                                <a:cubicBezTo>
                                  <a:pt x="67564" y="37211"/>
                                  <a:pt x="60579" y="40005"/>
                                  <a:pt x="54610" y="45466"/>
                                </a:cubicBezTo>
                                <a:cubicBezTo>
                                  <a:pt x="48768" y="50927"/>
                                  <a:pt x="44704" y="58547"/>
                                  <a:pt x="42418" y="68326"/>
                                </a:cubicBezTo>
                                <a:cubicBezTo>
                                  <a:pt x="41148" y="73406"/>
                                  <a:pt x="40640" y="84328"/>
                                  <a:pt x="40640" y="101219"/>
                                </a:cubicBezTo>
                                <a:lnTo>
                                  <a:pt x="40640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4191"/>
                                </a:lnTo>
                                <a:lnTo>
                                  <a:pt x="40640" y="4191"/>
                                </a:lnTo>
                                <a:lnTo>
                                  <a:pt x="40640" y="20828"/>
                                </a:lnTo>
                                <a:cubicBezTo>
                                  <a:pt x="49784" y="13081"/>
                                  <a:pt x="58166" y="7620"/>
                                  <a:pt x="65659" y="4572"/>
                                </a:cubicBezTo>
                                <a:cubicBezTo>
                                  <a:pt x="73152" y="1524"/>
                                  <a:pt x="80772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911221" y="461137"/>
                            <a:ext cx="169926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" h="170307">
                                <a:moveTo>
                                  <a:pt x="83820" y="0"/>
                                </a:moveTo>
                                <a:cubicBezTo>
                                  <a:pt x="109347" y="0"/>
                                  <a:pt x="130048" y="8128"/>
                                  <a:pt x="146050" y="24511"/>
                                </a:cubicBezTo>
                                <a:cubicBezTo>
                                  <a:pt x="161925" y="40894"/>
                                  <a:pt x="169926" y="62357"/>
                                  <a:pt x="169926" y="89154"/>
                                </a:cubicBezTo>
                                <a:lnTo>
                                  <a:pt x="169799" y="96901"/>
                                </a:lnTo>
                                <a:lnTo>
                                  <a:pt x="39243" y="96901"/>
                                </a:lnTo>
                                <a:cubicBezTo>
                                  <a:pt x="41148" y="108458"/>
                                  <a:pt x="46228" y="117602"/>
                                  <a:pt x="54356" y="124333"/>
                                </a:cubicBezTo>
                                <a:cubicBezTo>
                                  <a:pt x="62611" y="131191"/>
                                  <a:pt x="73025" y="134620"/>
                                  <a:pt x="85725" y="134620"/>
                                </a:cubicBezTo>
                                <a:cubicBezTo>
                                  <a:pt x="100965" y="134620"/>
                                  <a:pt x="113919" y="129286"/>
                                  <a:pt x="124841" y="118618"/>
                                </a:cubicBezTo>
                                <a:lnTo>
                                  <a:pt x="159131" y="134747"/>
                                </a:lnTo>
                                <a:cubicBezTo>
                                  <a:pt x="150622" y="146812"/>
                                  <a:pt x="140335" y="155829"/>
                                  <a:pt x="128397" y="161544"/>
                                </a:cubicBezTo>
                                <a:cubicBezTo>
                                  <a:pt x="116586" y="167386"/>
                                  <a:pt x="102362" y="170307"/>
                                  <a:pt x="85979" y="170307"/>
                                </a:cubicBezTo>
                                <a:cubicBezTo>
                                  <a:pt x="60579" y="170307"/>
                                  <a:pt x="39878" y="162306"/>
                                  <a:pt x="24003" y="146304"/>
                                </a:cubicBezTo>
                                <a:cubicBezTo>
                                  <a:pt x="8001" y="130175"/>
                                  <a:pt x="0" y="110109"/>
                                  <a:pt x="0" y="86106"/>
                                </a:cubicBezTo>
                                <a:cubicBezTo>
                                  <a:pt x="0" y="61341"/>
                                  <a:pt x="8001" y="40894"/>
                                  <a:pt x="23876" y="24511"/>
                                </a:cubicBezTo>
                                <a:cubicBezTo>
                                  <a:pt x="39751" y="8128"/>
                                  <a:pt x="59817" y="0"/>
                                  <a:pt x="8382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631948" y="461137"/>
                            <a:ext cx="24815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58" h="166116">
                                <a:moveTo>
                                  <a:pt x="91567" y="0"/>
                                </a:moveTo>
                                <a:cubicBezTo>
                                  <a:pt x="101727" y="0"/>
                                  <a:pt x="110871" y="2540"/>
                                  <a:pt x="118999" y="7493"/>
                                </a:cubicBezTo>
                                <a:cubicBezTo>
                                  <a:pt x="127127" y="12446"/>
                                  <a:pt x="133731" y="19685"/>
                                  <a:pt x="138684" y="29210"/>
                                </a:cubicBezTo>
                                <a:cubicBezTo>
                                  <a:pt x="145161" y="19685"/>
                                  <a:pt x="153035" y="12446"/>
                                  <a:pt x="162433" y="7493"/>
                                </a:cubicBezTo>
                                <a:cubicBezTo>
                                  <a:pt x="171831" y="2540"/>
                                  <a:pt x="182118" y="0"/>
                                  <a:pt x="193167" y="0"/>
                                </a:cubicBezTo>
                                <a:cubicBezTo>
                                  <a:pt x="204724" y="0"/>
                                  <a:pt x="214884" y="2667"/>
                                  <a:pt x="223520" y="8001"/>
                                </a:cubicBezTo>
                                <a:cubicBezTo>
                                  <a:pt x="232283" y="13462"/>
                                  <a:pt x="238633" y="20447"/>
                                  <a:pt x="242443" y="29083"/>
                                </a:cubicBezTo>
                                <a:cubicBezTo>
                                  <a:pt x="246253" y="37719"/>
                                  <a:pt x="248158" y="51689"/>
                                  <a:pt x="248158" y="71120"/>
                                </a:cubicBezTo>
                                <a:lnTo>
                                  <a:pt x="248158" y="166116"/>
                                </a:lnTo>
                                <a:lnTo>
                                  <a:pt x="207264" y="166116"/>
                                </a:lnTo>
                                <a:lnTo>
                                  <a:pt x="207264" y="83947"/>
                                </a:lnTo>
                                <a:cubicBezTo>
                                  <a:pt x="207264" y="65659"/>
                                  <a:pt x="204978" y="53213"/>
                                  <a:pt x="200406" y="46736"/>
                                </a:cubicBezTo>
                                <a:cubicBezTo>
                                  <a:pt x="195834" y="40132"/>
                                  <a:pt x="188976" y="36957"/>
                                  <a:pt x="179832" y="36957"/>
                                </a:cubicBezTo>
                                <a:cubicBezTo>
                                  <a:pt x="172847" y="36957"/>
                                  <a:pt x="166624" y="38862"/>
                                  <a:pt x="161163" y="42926"/>
                                </a:cubicBezTo>
                                <a:cubicBezTo>
                                  <a:pt x="155702" y="46863"/>
                                  <a:pt x="151511" y="52324"/>
                                  <a:pt x="148844" y="59309"/>
                                </a:cubicBezTo>
                                <a:cubicBezTo>
                                  <a:pt x="146177" y="66294"/>
                                  <a:pt x="144907" y="77597"/>
                                  <a:pt x="144907" y="93091"/>
                                </a:cubicBezTo>
                                <a:lnTo>
                                  <a:pt x="144907" y="166116"/>
                                </a:lnTo>
                                <a:lnTo>
                                  <a:pt x="103886" y="166116"/>
                                </a:lnTo>
                                <a:lnTo>
                                  <a:pt x="103886" y="87630"/>
                                </a:lnTo>
                                <a:cubicBezTo>
                                  <a:pt x="103886" y="73152"/>
                                  <a:pt x="102870" y="62738"/>
                                  <a:pt x="100711" y="56261"/>
                                </a:cubicBezTo>
                                <a:cubicBezTo>
                                  <a:pt x="98552" y="49657"/>
                                  <a:pt x="95377" y="44831"/>
                                  <a:pt x="91059" y="41656"/>
                                </a:cubicBezTo>
                                <a:cubicBezTo>
                                  <a:pt x="86868" y="38481"/>
                                  <a:pt x="81661" y="36957"/>
                                  <a:pt x="75565" y="36957"/>
                                </a:cubicBezTo>
                                <a:cubicBezTo>
                                  <a:pt x="68834" y="36957"/>
                                  <a:pt x="62738" y="38989"/>
                                  <a:pt x="57150" y="42926"/>
                                </a:cubicBezTo>
                                <a:cubicBezTo>
                                  <a:pt x="51689" y="46990"/>
                                  <a:pt x="47498" y="52578"/>
                                  <a:pt x="44831" y="59817"/>
                                </a:cubicBezTo>
                                <a:cubicBezTo>
                                  <a:pt x="42037" y="67056"/>
                                  <a:pt x="40640" y="78486"/>
                                  <a:pt x="40640" y="94107"/>
                                </a:cubicBezTo>
                                <a:lnTo>
                                  <a:pt x="40640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4191"/>
                                </a:lnTo>
                                <a:lnTo>
                                  <a:pt x="40640" y="4191"/>
                                </a:lnTo>
                                <a:lnTo>
                                  <a:pt x="40640" y="22860"/>
                                </a:lnTo>
                                <a:cubicBezTo>
                                  <a:pt x="47625" y="15113"/>
                                  <a:pt x="55372" y="9398"/>
                                  <a:pt x="63881" y="5715"/>
                                </a:cubicBezTo>
                                <a:cubicBezTo>
                                  <a:pt x="72390" y="1905"/>
                                  <a:pt x="81534" y="0"/>
                                  <a:pt x="91567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246884" y="461137"/>
                            <a:ext cx="167640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70307">
                                <a:moveTo>
                                  <a:pt x="75946" y="0"/>
                                </a:moveTo>
                                <a:cubicBezTo>
                                  <a:pt x="85725" y="0"/>
                                  <a:pt x="94869" y="1905"/>
                                  <a:pt x="103378" y="5588"/>
                                </a:cubicBezTo>
                                <a:cubicBezTo>
                                  <a:pt x="111887" y="9144"/>
                                  <a:pt x="119761" y="14732"/>
                                  <a:pt x="127000" y="22098"/>
                                </a:cubicBezTo>
                                <a:lnTo>
                                  <a:pt x="127000" y="4191"/>
                                </a:lnTo>
                                <a:lnTo>
                                  <a:pt x="167640" y="4191"/>
                                </a:lnTo>
                                <a:lnTo>
                                  <a:pt x="167640" y="166116"/>
                                </a:lnTo>
                                <a:lnTo>
                                  <a:pt x="127000" y="166116"/>
                                </a:lnTo>
                                <a:lnTo>
                                  <a:pt x="127000" y="148971"/>
                                </a:lnTo>
                                <a:cubicBezTo>
                                  <a:pt x="118999" y="156591"/>
                                  <a:pt x="111125" y="161925"/>
                                  <a:pt x="103124" y="165354"/>
                                </a:cubicBezTo>
                                <a:cubicBezTo>
                                  <a:pt x="95123" y="168656"/>
                                  <a:pt x="86487" y="170307"/>
                                  <a:pt x="77216" y="170307"/>
                                </a:cubicBezTo>
                                <a:cubicBezTo>
                                  <a:pt x="56261" y="170307"/>
                                  <a:pt x="38227" y="162179"/>
                                  <a:pt x="22860" y="145923"/>
                                </a:cubicBezTo>
                                <a:cubicBezTo>
                                  <a:pt x="7620" y="129794"/>
                                  <a:pt x="0" y="109601"/>
                                  <a:pt x="0" y="85471"/>
                                </a:cubicBezTo>
                                <a:cubicBezTo>
                                  <a:pt x="0" y="60452"/>
                                  <a:pt x="7366" y="40005"/>
                                  <a:pt x="22225" y="24003"/>
                                </a:cubicBezTo>
                                <a:cubicBezTo>
                                  <a:pt x="36957" y="8001"/>
                                  <a:pt x="54864" y="0"/>
                                  <a:pt x="7594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522857" y="461137"/>
                            <a:ext cx="14363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166116">
                                <a:moveTo>
                                  <a:pt x="88646" y="0"/>
                                </a:moveTo>
                                <a:cubicBezTo>
                                  <a:pt x="104648" y="0"/>
                                  <a:pt x="118237" y="5588"/>
                                  <a:pt x="129413" y="16891"/>
                                </a:cubicBezTo>
                                <a:cubicBezTo>
                                  <a:pt x="138938" y="26416"/>
                                  <a:pt x="143637" y="40513"/>
                                  <a:pt x="143637" y="59055"/>
                                </a:cubicBezTo>
                                <a:lnTo>
                                  <a:pt x="143637" y="166116"/>
                                </a:lnTo>
                                <a:lnTo>
                                  <a:pt x="103378" y="166116"/>
                                </a:lnTo>
                                <a:lnTo>
                                  <a:pt x="103378" y="95250"/>
                                </a:lnTo>
                                <a:cubicBezTo>
                                  <a:pt x="103378" y="75946"/>
                                  <a:pt x="102489" y="62992"/>
                                  <a:pt x="100838" y="56769"/>
                                </a:cubicBezTo>
                                <a:cubicBezTo>
                                  <a:pt x="99060" y="50419"/>
                                  <a:pt x="96012" y="45593"/>
                                  <a:pt x="91694" y="42164"/>
                                </a:cubicBezTo>
                                <a:cubicBezTo>
                                  <a:pt x="87503" y="38862"/>
                                  <a:pt x="82169" y="37211"/>
                                  <a:pt x="75819" y="37211"/>
                                </a:cubicBezTo>
                                <a:cubicBezTo>
                                  <a:pt x="67564" y="37211"/>
                                  <a:pt x="60579" y="40005"/>
                                  <a:pt x="54610" y="45466"/>
                                </a:cubicBezTo>
                                <a:cubicBezTo>
                                  <a:pt x="48768" y="50927"/>
                                  <a:pt x="44704" y="58547"/>
                                  <a:pt x="42418" y="68326"/>
                                </a:cubicBezTo>
                                <a:cubicBezTo>
                                  <a:pt x="41148" y="73406"/>
                                  <a:pt x="40640" y="84328"/>
                                  <a:pt x="40640" y="101219"/>
                                </a:cubicBezTo>
                                <a:lnTo>
                                  <a:pt x="40640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4191"/>
                                </a:lnTo>
                                <a:lnTo>
                                  <a:pt x="40640" y="4191"/>
                                </a:lnTo>
                                <a:lnTo>
                                  <a:pt x="40640" y="20828"/>
                                </a:lnTo>
                                <a:cubicBezTo>
                                  <a:pt x="49784" y="13081"/>
                                  <a:pt x="58166" y="7620"/>
                                  <a:pt x="65659" y="4572"/>
                                </a:cubicBezTo>
                                <a:cubicBezTo>
                                  <a:pt x="73152" y="1524"/>
                                  <a:pt x="80772" y="0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319911" y="461137"/>
                            <a:ext cx="169799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9" h="170307">
                                <a:moveTo>
                                  <a:pt x="83947" y="0"/>
                                </a:moveTo>
                                <a:cubicBezTo>
                                  <a:pt x="99187" y="0"/>
                                  <a:pt x="113538" y="3810"/>
                                  <a:pt x="127000" y="11430"/>
                                </a:cubicBezTo>
                                <a:cubicBezTo>
                                  <a:pt x="140462" y="19177"/>
                                  <a:pt x="150876" y="29464"/>
                                  <a:pt x="158496" y="42545"/>
                                </a:cubicBezTo>
                                <a:cubicBezTo>
                                  <a:pt x="165989" y="55626"/>
                                  <a:pt x="169799" y="69850"/>
                                  <a:pt x="169799" y="84963"/>
                                </a:cubicBezTo>
                                <a:cubicBezTo>
                                  <a:pt x="169799" y="100330"/>
                                  <a:pt x="165989" y="114554"/>
                                  <a:pt x="158369" y="127889"/>
                                </a:cubicBezTo>
                                <a:cubicBezTo>
                                  <a:pt x="150749" y="141224"/>
                                  <a:pt x="140462" y="151511"/>
                                  <a:pt x="127381" y="159004"/>
                                </a:cubicBezTo>
                                <a:cubicBezTo>
                                  <a:pt x="114300" y="166497"/>
                                  <a:pt x="99822" y="170307"/>
                                  <a:pt x="84074" y="170307"/>
                                </a:cubicBezTo>
                                <a:cubicBezTo>
                                  <a:pt x="60833" y="170307"/>
                                  <a:pt x="41021" y="162052"/>
                                  <a:pt x="24638" y="145542"/>
                                </a:cubicBezTo>
                                <a:cubicBezTo>
                                  <a:pt x="8128" y="129032"/>
                                  <a:pt x="0" y="108966"/>
                                  <a:pt x="0" y="85344"/>
                                </a:cubicBezTo>
                                <a:cubicBezTo>
                                  <a:pt x="0" y="59944"/>
                                  <a:pt x="9271" y="38862"/>
                                  <a:pt x="27813" y="22098"/>
                                </a:cubicBezTo>
                                <a:cubicBezTo>
                                  <a:pt x="44069" y="7366"/>
                                  <a:pt x="62738" y="0"/>
                                  <a:pt x="83947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954532" y="461137"/>
                            <a:ext cx="167640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70307">
                                <a:moveTo>
                                  <a:pt x="75946" y="0"/>
                                </a:moveTo>
                                <a:cubicBezTo>
                                  <a:pt x="85725" y="0"/>
                                  <a:pt x="94869" y="1905"/>
                                  <a:pt x="103378" y="5588"/>
                                </a:cubicBezTo>
                                <a:cubicBezTo>
                                  <a:pt x="111887" y="9144"/>
                                  <a:pt x="119761" y="14732"/>
                                  <a:pt x="127000" y="22098"/>
                                </a:cubicBezTo>
                                <a:lnTo>
                                  <a:pt x="127000" y="4191"/>
                                </a:lnTo>
                                <a:lnTo>
                                  <a:pt x="167640" y="4191"/>
                                </a:lnTo>
                                <a:lnTo>
                                  <a:pt x="167640" y="166116"/>
                                </a:lnTo>
                                <a:lnTo>
                                  <a:pt x="127000" y="166116"/>
                                </a:lnTo>
                                <a:lnTo>
                                  <a:pt x="127000" y="148971"/>
                                </a:lnTo>
                                <a:cubicBezTo>
                                  <a:pt x="118999" y="156591"/>
                                  <a:pt x="111125" y="161925"/>
                                  <a:pt x="103124" y="165354"/>
                                </a:cubicBezTo>
                                <a:cubicBezTo>
                                  <a:pt x="95123" y="168656"/>
                                  <a:pt x="86487" y="170307"/>
                                  <a:pt x="77216" y="170307"/>
                                </a:cubicBezTo>
                                <a:cubicBezTo>
                                  <a:pt x="56261" y="170307"/>
                                  <a:pt x="38227" y="162179"/>
                                  <a:pt x="22860" y="145923"/>
                                </a:cubicBezTo>
                                <a:cubicBezTo>
                                  <a:pt x="7620" y="129794"/>
                                  <a:pt x="0" y="109601"/>
                                  <a:pt x="0" y="85471"/>
                                </a:cubicBezTo>
                                <a:cubicBezTo>
                                  <a:pt x="0" y="60452"/>
                                  <a:pt x="7366" y="40005"/>
                                  <a:pt x="22225" y="24003"/>
                                </a:cubicBezTo>
                                <a:cubicBezTo>
                                  <a:pt x="36957" y="8001"/>
                                  <a:pt x="54864" y="0"/>
                                  <a:pt x="7594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854964" y="461137"/>
                            <a:ext cx="86868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66116">
                                <a:moveTo>
                                  <a:pt x="70358" y="0"/>
                                </a:moveTo>
                                <a:cubicBezTo>
                                  <a:pt x="75565" y="0"/>
                                  <a:pt x="81153" y="1397"/>
                                  <a:pt x="86868" y="4191"/>
                                </a:cubicBezTo>
                                <a:lnTo>
                                  <a:pt x="74295" y="39116"/>
                                </a:lnTo>
                                <a:cubicBezTo>
                                  <a:pt x="69469" y="36830"/>
                                  <a:pt x="65532" y="35560"/>
                                  <a:pt x="62484" y="35560"/>
                                </a:cubicBezTo>
                                <a:cubicBezTo>
                                  <a:pt x="56261" y="35560"/>
                                  <a:pt x="50927" y="39497"/>
                                  <a:pt x="46609" y="47244"/>
                                </a:cubicBezTo>
                                <a:cubicBezTo>
                                  <a:pt x="42291" y="54991"/>
                                  <a:pt x="40132" y="70104"/>
                                  <a:pt x="40132" y="92710"/>
                                </a:cubicBezTo>
                                <a:lnTo>
                                  <a:pt x="40259" y="100584"/>
                                </a:lnTo>
                                <a:lnTo>
                                  <a:pt x="40259" y="166116"/>
                                </a:lnTo>
                                <a:lnTo>
                                  <a:pt x="0" y="166116"/>
                                </a:lnTo>
                                <a:lnTo>
                                  <a:pt x="0" y="4191"/>
                                </a:lnTo>
                                <a:lnTo>
                                  <a:pt x="34798" y="4191"/>
                                </a:lnTo>
                                <a:lnTo>
                                  <a:pt x="34798" y="24638"/>
                                </a:lnTo>
                                <a:cubicBezTo>
                                  <a:pt x="38608" y="16510"/>
                                  <a:pt x="43561" y="10414"/>
                                  <a:pt x="49784" y="6223"/>
                                </a:cubicBezTo>
                                <a:cubicBezTo>
                                  <a:pt x="56134" y="2159"/>
                                  <a:pt x="62865" y="0"/>
                                  <a:pt x="70358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26110" y="461137"/>
                            <a:ext cx="114935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" h="170307">
                                <a:moveTo>
                                  <a:pt x="58674" y="0"/>
                                </a:moveTo>
                                <a:cubicBezTo>
                                  <a:pt x="69088" y="0"/>
                                  <a:pt x="78994" y="2286"/>
                                  <a:pt x="88265" y="6985"/>
                                </a:cubicBezTo>
                                <a:cubicBezTo>
                                  <a:pt x="97663" y="11557"/>
                                  <a:pt x="105410" y="18161"/>
                                  <a:pt x="111887" y="26797"/>
                                </a:cubicBezTo>
                                <a:lnTo>
                                  <a:pt x="86741" y="51943"/>
                                </a:lnTo>
                                <a:cubicBezTo>
                                  <a:pt x="76581" y="41910"/>
                                  <a:pt x="67310" y="36830"/>
                                  <a:pt x="58928" y="36830"/>
                                </a:cubicBezTo>
                                <a:cubicBezTo>
                                  <a:pt x="54356" y="36830"/>
                                  <a:pt x="50800" y="37719"/>
                                  <a:pt x="48260" y="39751"/>
                                </a:cubicBezTo>
                                <a:cubicBezTo>
                                  <a:pt x="45593" y="41656"/>
                                  <a:pt x="44323" y="44069"/>
                                  <a:pt x="44323" y="46863"/>
                                </a:cubicBezTo>
                                <a:cubicBezTo>
                                  <a:pt x="44323" y="49149"/>
                                  <a:pt x="45212" y="51054"/>
                                  <a:pt x="46863" y="52959"/>
                                </a:cubicBezTo>
                                <a:cubicBezTo>
                                  <a:pt x="48387" y="54737"/>
                                  <a:pt x="52451" y="57277"/>
                                  <a:pt x="58928" y="60452"/>
                                </a:cubicBezTo>
                                <a:lnTo>
                                  <a:pt x="73787" y="67945"/>
                                </a:lnTo>
                                <a:cubicBezTo>
                                  <a:pt x="89535" y="75692"/>
                                  <a:pt x="100203" y="83566"/>
                                  <a:pt x="106172" y="91567"/>
                                </a:cubicBezTo>
                                <a:cubicBezTo>
                                  <a:pt x="112014" y="99568"/>
                                  <a:pt x="114935" y="108966"/>
                                  <a:pt x="114935" y="119888"/>
                                </a:cubicBezTo>
                                <a:cubicBezTo>
                                  <a:pt x="114935" y="134239"/>
                                  <a:pt x="109601" y="146177"/>
                                  <a:pt x="99060" y="155829"/>
                                </a:cubicBezTo>
                                <a:cubicBezTo>
                                  <a:pt x="88519" y="165481"/>
                                  <a:pt x="74295" y="170307"/>
                                  <a:pt x="56515" y="170307"/>
                                </a:cubicBezTo>
                                <a:cubicBezTo>
                                  <a:pt x="32893" y="170307"/>
                                  <a:pt x="14097" y="161036"/>
                                  <a:pt x="0" y="142621"/>
                                </a:cubicBezTo>
                                <a:lnTo>
                                  <a:pt x="25019" y="115316"/>
                                </a:lnTo>
                                <a:cubicBezTo>
                                  <a:pt x="29718" y="120904"/>
                                  <a:pt x="35306" y="125476"/>
                                  <a:pt x="41783" y="128778"/>
                                </a:cubicBezTo>
                                <a:cubicBezTo>
                                  <a:pt x="48133" y="132207"/>
                                  <a:pt x="53848" y="133985"/>
                                  <a:pt x="58801" y="133985"/>
                                </a:cubicBezTo>
                                <a:cubicBezTo>
                                  <a:pt x="64135" y="133985"/>
                                  <a:pt x="68453" y="132715"/>
                                  <a:pt x="71755" y="130048"/>
                                </a:cubicBezTo>
                                <a:cubicBezTo>
                                  <a:pt x="75057" y="127508"/>
                                  <a:pt x="76581" y="124587"/>
                                  <a:pt x="76581" y="121158"/>
                                </a:cubicBezTo>
                                <a:cubicBezTo>
                                  <a:pt x="76581" y="114935"/>
                                  <a:pt x="70739" y="108839"/>
                                  <a:pt x="58928" y="102870"/>
                                </a:cubicBezTo>
                                <a:lnTo>
                                  <a:pt x="45212" y="96012"/>
                                </a:lnTo>
                                <a:cubicBezTo>
                                  <a:pt x="19050" y="82804"/>
                                  <a:pt x="5969" y="66294"/>
                                  <a:pt x="5969" y="46482"/>
                                </a:cubicBezTo>
                                <a:cubicBezTo>
                                  <a:pt x="5969" y="33655"/>
                                  <a:pt x="10922" y="22733"/>
                                  <a:pt x="20701" y="13589"/>
                                </a:cubicBezTo>
                                <a:cubicBezTo>
                                  <a:pt x="30607" y="4572"/>
                                  <a:pt x="43307" y="0"/>
                                  <a:pt x="58674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57378" y="461137"/>
                            <a:ext cx="167386" cy="2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6" h="229489">
                                <a:moveTo>
                                  <a:pt x="75565" y="0"/>
                                </a:moveTo>
                                <a:cubicBezTo>
                                  <a:pt x="84836" y="0"/>
                                  <a:pt x="93599" y="1778"/>
                                  <a:pt x="101981" y="5207"/>
                                </a:cubicBezTo>
                                <a:cubicBezTo>
                                  <a:pt x="110236" y="8636"/>
                                  <a:pt x="118491" y="14224"/>
                                  <a:pt x="126873" y="22098"/>
                                </a:cubicBezTo>
                                <a:lnTo>
                                  <a:pt x="126873" y="4191"/>
                                </a:lnTo>
                                <a:lnTo>
                                  <a:pt x="167386" y="4191"/>
                                </a:lnTo>
                                <a:lnTo>
                                  <a:pt x="167386" y="142875"/>
                                </a:lnTo>
                                <a:cubicBezTo>
                                  <a:pt x="167386" y="170307"/>
                                  <a:pt x="161798" y="190373"/>
                                  <a:pt x="150876" y="203327"/>
                                </a:cubicBezTo>
                                <a:cubicBezTo>
                                  <a:pt x="136017" y="220726"/>
                                  <a:pt x="113792" y="229489"/>
                                  <a:pt x="83947" y="229489"/>
                                </a:cubicBezTo>
                                <a:cubicBezTo>
                                  <a:pt x="68072" y="229489"/>
                                  <a:pt x="54737" y="227584"/>
                                  <a:pt x="43942" y="223520"/>
                                </a:cubicBezTo>
                                <a:cubicBezTo>
                                  <a:pt x="33147" y="219583"/>
                                  <a:pt x="24003" y="213741"/>
                                  <a:pt x="16637" y="206121"/>
                                </a:cubicBezTo>
                                <a:cubicBezTo>
                                  <a:pt x="9144" y="198374"/>
                                  <a:pt x="3683" y="188976"/>
                                  <a:pt x="0" y="178054"/>
                                </a:cubicBezTo>
                                <a:lnTo>
                                  <a:pt x="44831" y="178054"/>
                                </a:lnTo>
                                <a:cubicBezTo>
                                  <a:pt x="48768" y="182626"/>
                                  <a:pt x="53975" y="186055"/>
                                  <a:pt x="60198" y="188341"/>
                                </a:cubicBezTo>
                                <a:cubicBezTo>
                                  <a:pt x="66421" y="190754"/>
                                  <a:pt x="73787" y="191897"/>
                                  <a:pt x="82423" y="191897"/>
                                </a:cubicBezTo>
                                <a:cubicBezTo>
                                  <a:pt x="93218" y="191897"/>
                                  <a:pt x="102108" y="190119"/>
                                  <a:pt x="108712" y="186817"/>
                                </a:cubicBezTo>
                                <a:cubicBezTo>
                                  <a:pt x="115316" y="183388"/>
                                  <a:pt x="120015" y="179070"/>
                                  <a:pt x="122809" y="173736"/>
                                </a:cubicBezTo>
                                <a:cubicBezTo>
                                  <a:pt x="125476" y="168402"/>
                                  <a:pt x="126873" y="159131"/>
                                  <a:pt x="126873" y="146050"/>
                                </a:cubicBezTo>
                                <a:cubicBezTo>
                                  <a:pt x="119761" y="153162"/>
                                  <a:pt x="112268" y="158369"/>
                                  <a:pt x="104394" y="161417"/>
                                </a:cubicBezTo>
                                <a:cubicBezTo>
                                  <a:pt x="96520" y="164592"/>
                                  <a:pt x="87630" y="166116"/>
                                  <a:pt x="77724" y="166116"/>
                                </a:cubicBezTo>
                                <a:cubicBezTo>
                                  <a:pt x="56007" y="166116"/>
                                  <a:pt x="37719" y="158242"/>
                                  <a:pt x="22733" y="142621"/>
                                </a:cubicBezTo>
                                <a:cubicBezTo>
                                  <a:pt x="7747" y="126873"/>
                                  <a:pt x="254" y="107061"/>
                                  <a:pt x="254" y="83058"/>
                                </a:cubicBezTo>
                                <a:cubicBezTo>
                                  <a:pt x="254" y="57404"/>
                                  <a:pt x="8128" y="36703"/>
                                  <a:pt x="24003" y="21209"/>
                                </a:cubicBezTo>
                                <a:cubicBezTo>
                                  <a:pt x="38354" y="7112"/>
                                  <a:pt x="55626" y="0"/>
                                  <a:pt x="7556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61925" y="461137"/>
                            <a:ext cx="169926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6" h="170307">
                                <a:moveTo>
                                  <a:pt x="83820" y="0"/>
                                </a:moveTo>
                                <a:cubicBezTo>
                                  <a:pt x="109347" y="0"/>
                                  <a:pt x="130048" y="8128"/>
                                  <a:pt x="146050" y="24511"/>
                                </a:cubicBezTo>
                                <a:cubicBezTo>
                                  <a:pt x="161925" y="40894"/>
                                  <a:pt x="169926" y="62357"/>
                                  <a:pt x="169926" y="89154"/>
                                </a:cubicBezTo>
                                <a:lnTo>
                                  <a:pt x="169799" y="96901"/>
                                </a:lnTo>
                                <a:lnTo>
                                  <a:pt x="39243" y="96901"/>
                                </a:lnTo>
                                <a:cubicBezTo>
                                  <a:pt x="41148" y="108458"/>
                                  <a:pt x="46228" y="117602"/>
                                  <a:pt x="54356" y="124333"/>
                                </a:cubicBezTo>
                                <a:cubicBezTo>
                                  <a:pt x="62611" y="131191"/>
                                  <a:pt x="73025" y="134620"/>
                                  <a:pt x="85725" y="134620"/>
                                </a:cubicBezTo>
                                <a:cubicBezTo>
                                  <a:pt x="100965" y="134620"/>
                                  <a:pt x="113919" y="129286"/>
                                  <a:pt x="124841" y="118618"/>
                                </a:cubicBezTo>
                                <a:lnTo>
                                  <a:pt x="159131" y="134747"/>
                                </a:lnTo>
                                <a:cubicBezTo>
                                  <a:pt x="150622" y="146812"/>
                                  <a:pt x="140335" y="155829"/>
                                  <a:pt x="128397" y="161544"/>
                                </a:cubicBezTo>
                                <a:cubicBezTo>
                                  <a:pt x="116586" y="167386"/>
                                  <a:pt x="102362" y="170307"/>
                                  <a:pt x="85979" y="170307"/>
                                </a:cubicBezTo>
                                <a:cubicBezTo>
                                  <a:pt x="60579" y="170307"/>
                                  <a:pt x="39878" y="162306"/>
                                  <a:pt x="24003" y="146304"/>
                                </a:cubicBezTo>
                                <a:cubicBezTo>
                                  <a:pt x="8001" y="130175"/>
                                  <a:pt x="0" y="110109"/>
                                  <a:pt x="0" y="86106"/>
                                </a:cubicBezTo>
                                <a:cubicBezTo>
                                  <a:pt x="0" y="61341"/>
                                  <a:pt x="8001" y="40894"/>
                                  <a:pt x="23876" y="24511"/>
                                </a:cubicBezTo>
                                <a:cubicBezTo>
                                  <a:pt x="39751" y="8128"/>
                                  <a:pt x="59817" y="0"/>
                                  <a:pt x="8382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843024" y="455168"/>
                            <a:ext cx="27051" cy="3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37847">
                                <a:moveTo>
                                  <a:pt x="13462" y="0"/>
                                </a:moveTo>
                                <a:cubicBezTo>
                                  <a:pt x="9779" y="0"/>
                                  <a:pt x="6477" y="1398"/>
                                  <a:pt x="3937" y="4064"/>
                                </a:cubicBezTo>
                                <a:cubicBezTo>
                                  <a:pt x="1270" y="6731"/>
                                  <a:pt x="0" y="9906"/>
                                  <a:pt x="0" y="13463"/>
                                </a:cubicBezTo>
                                <a:cubicBezTo>
                                  <a:pt x="0" y="20575"/>
                                  <a:pt x="3429" y="28702"/>
                                  <a:pt x="10541" y="37847"/>
                                </a:cubicBezTo>
                                <a:cubicBezTo>
                                  <a:pt x="21590" y="28449"/>
                                  <a:pt x="27051" y="20066"/>
                                  <a:pt x="27051" y="12827"/>
                                </a:cubicBezTo>
                                <a:cubicBezTo>
                                  <a:pt x="27051" y="9017"/>
                                  <a:pt x="25781" y="5969"/>
                                  <a:pt x="23368" y="3556"/>
                                </a:cubicBezTo>
                                <a:cubicBezTo>
                                  <a:pt x="20828" y="1270"/>
                                  <a:pt x="17526" y="0"/>
                                  <a:pt x="1346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129663" y="448945"/>
                            <a:ext cx="48006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44958">
                                <a:moveTo>
                                  <a:pt x="0" y="0"/>
                                </a:moveTo>
                                <a:lnTo>
                                  <a:pt x="0" y="44958"/>
                                </a:lnTo>
                                <a:lnTo>
                                  <a:pt x="13208" y="44958"/>
                                </a:lnTo>
                                <a:cubicBezTo>
                                  <a:pt x="23622" y="44958"/>
                                  <a:pt x="30861" y="44197"/>
                                  <a:pt x="34925" y="42673"/>
                                </a:cubicBezTo>
                                <a:cubicBezTo>
                                  <a:pt x="38989" y="41275"/>
                                  <a:pt x="42164" y="38736"/>
                                  <a:pt x="44577" y="35306"/>
                                </a:cubicBezTo>
                                <a:cubicBezTo>
                                  <a:pt x="46863" y="31877"/>
                                  <a:pt x="48006" y="27686"/>
                                  <a:pt x="48006" y="22861"/>
                                </a:cubicBezTo>
                                <a:cubicBezTo>
                                  <a:pt x="48006" y="14351"/>
                                  <a:pt x="44831" y="8255"/>
                                  <a:pt x="38227" y="4318"/>
                                </a:cubicBezTo>
                                <a:cubicBezTo>
                                  <a:pt x="33528" y="1398"/>
                                  <a:pt x="24638" y="0"/>
                                  <a:pt x="11684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1656" y="448945"/>
                            <a:ext cx="48006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44958">
                                <a:moveTo>
                                  <a:pt x="0" y="0"/>
                                </a:moveTo>
                                <a:lnTo>
                                  <a:pt x="0" y="44958"/>
                                </a:lnTo>
                                <a:lnTo>
                                  <a:pt x="13081" y="44958"/>
                                </a:lnTo>
                                <a:cubicBezTo>
                                  <a:pt x="26289" y="44958"/>
                                  <a:pt x="35433" y="43180"/>
                                  <a:pt x="40513" y="39751"/>
                                </a:cubicBezTo>
                                <a:cubicBezTo>
                                  <a:pt x="45466" y="36195"/>
                                  <a:pt x="48006" y="30480"/>
                                  <a:pt x="48006" y="22352"/>
                                </a:cubicBezTo>
                                <a:cubicBezTo>
                                  <a:pt x="48006" y="17653"/>
                                  <a:pt x="46736" y="13462"/>
                                  <a:pt x="44196" y="9906"/>
                                </a:cubicBezTo>
                                <a:cubicBezTo>
                                  <a:pt x="41783" y="6350"/>
                                  <a:pt x="38481" y="3811"/>
                                  <a:pt x="34290" y="2286"/>
                                </a:cubicBezTo>
                                <a:cubicBezTo>
                                  <a:pt x="30099" y="762"/>
                                  <a:pt x="22479" y="0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784985" y="417322"/>
                            <a:ext cx="185293" cy="21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215392">
                                <a:moveTo>
                                  <a:pt x="71247" y="0"/>
                                </a:moveTo>
                                <a:cubicBezTo>
                                  <a:pt x="88392" y="0"/>
                                  <a:pt x="101600" y="5207"/>
                                  <a:pt x="110744" y="15621"/>
                                </a:cubicBezTo>
                                <a:cubicBezTo>
                                  <a:pt x="119888" y="26035"/>
                                  <a:pt x="124587" y="36449"/>
                                  <a:pt x="124587" y="47117"/>
                                </a:cubicBezTo>
                                <a:cubicBezTo>
                                  <a:pt x="124587" y="55499"/>
                                  <a:pt x="122428" y="63500"/>
                                  <a:pt x="118237" y="71120"/>
                                </a:cubicBezTo>
                                <a:cubicBezTo>
                                  <a:pt x="114046" y="78740"/>
                                  <a:pt x="104267" y="90043"/>
                                  <a:pt x="89154" y="105029"/>
                                </a:cubicBezTo>
                                <a:cubicBezTo>
                                  <a:pt x="106934" y="125984"/>
                                  <a:pt x="118364" y="138938"/>
                                  <a:pt x="123444" y="144145"/>
                                </a:cubicBezTo>
                                <a:cubicBezTo>
                                  <a:pt x="126619" y="141732"/>
                                  <a:pt x="134747" y="135001"/>
                                  <a:pt x="147828" y="123952"/>
                                </a:cubicBezTo>
                                <a:lnTo>
                                  <a:pt x="172593" y="152400"/>
                                </a:lnTo>
                                <a:lnTo>
                                  <a:pt x="161290" y="162560"/>
                                </a:lnTo>
                                <a:lnTo>
                                  <a:pt x="150241" y="172720"/>
                                </a:lnTo>
                                <a:lnTo>
                                  <a:pt x="185293" y="209931"/>
                                </a:lnTo>
                                <a:lnTo>
                                  <a:pt x="134874" y="209931"/>
                                </a:lnTo>
                                <a:lnTo>
                                  <a:pt x="120396" y="195072"/>
                                </a:lnTo>
                                <a:cubicBezTo>
                                  <a:pt x="97409" y="208661"/>
                                  <a:pt x="75946" y="215392"/>
                                  <a:pt x="56261" y="215392"/>
                                </a:cubicBezTo>
                                <a:cubicBezTo>
                                  <a:pt x="39497" y="215392"/>
                                  <a:pt x="25908" y="210566"/>
                                  <a:pt x="15494" y="200660"/>
                                </a:cubicBezTo>
                                <a:cubicBezTo>
                                  <a:pt x="5207" y="190881"/>
                                  <a:pt x="0" y="178309"/>
                                  <a:pt x="0" y="162941"/>
                                </a:cubicBezTo>
                                <a:cubicBezTo>
                                  <a:pt x="0" y="151257"/>
                                  <a:pt x="2921" y="140335"/>
                                  <a:pt x="8763" y="130048"/>
                                </a:cubicBezTo>
                                <a:cubicBezTo>
                                  <a:pt x="14605" y="119634"/>
                                  <a:pt x="24765" y="108966"/>
                                  <a:pt x="38989" y="98044"/>
                                </a:cubicBezTo>
                                <a:cubicBezTo>
                                  <a:pt x="24892" y="79121"/>
                                  <a:pt x="17780" y="62357"/>
                                  <a:pt x="17780" y="47752"/>
                                </a:cubicBezTo>
                                <a:cubicBezTo>
                                  <a:pt x="17780" y="36957"/>
                                  <a:pt x="22479" y="26289"/>
                                  <a:pt x="31750" y="15748"/>
                                </a:cubicBezTo>
                                <a:cubicBezTo>
                                  <a:pt x="41148" y="5207"/>
                                  <a:pt x="54229" y="0"/>
                                  <a:pt x="71247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478657" y="408305"/>
                            <a:ext cx="108585" cy="2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" h="218948">
                                <a:moveTo>
                                  <a:pt x="0" y="0"/>
                                </a:moveTo>
                                <a:lnTo>
                                  <a:pt x="108585" y="0"/>
                                </a:lnTo>
                                <a:lnTo>
                                  <a:pt x="108585" y="40639"/>
                                </a:lnTo>
                                <a:lnTo>
                                  <a:pt x="41275" y="40639"/>
                                </a:lnTo>
                                <a:lnTo>
                                  <a:pt x="41275" y="80390"/>
                                </a:lnTo>
                                <a:lnTo>
                                  <a:pt x="108585" y="80390"/>
                                </a:lnTo>
                                <a:lnTo>
                                  <a:pt x="108585" y="120396"/>
                                </a:lnTo>
                                <a:lnTo>
                                  <a:pt x="41275" y="120396"/>
                                </a:lnTo>
                                <a:lnTo>
                                  <a:pt x="41275" y="218948"/>
                                </a:lnTo>
                                <a:lnTo>
                                  <a:pt x="0" y="218948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088007" y="408305"/>
                            <a:ext cx="130048" cy="2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218948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cubicBezTo>
                                  <a:pt x="68072" y="0"/>
                                  <a:pt x="85344" y="2286"/>
                                  <a:pt x="95885" y="6603"/>
                                </a:cubicBezTo>
                                <a:cubicBezTo>
                                  <a:pt x="106426" y="11049"/>
                                  <a:pt x="114808" y="18161"/>
                                  <a:pt x="120904" y="28067"/>
                                </a:cubicBezTo>
                                <a:cubicBezTo>
                                  <a:pt x="127000" y="37973"/>
                                  <a:pt x="130048" y="49784"/>
                                  <a:pt x="130048" y="63626"/>
                                </a:cubicBezTo>
                                <a:cubicBezTo>
                                  <a:pt x="130048" y="78867"/>
                                  <a:pt x="125984" y="91567"/>
                                  <a:pt x="118110" y="101726"/>
                                </a:cubicBezTo>
                                <a:cubicBezTo>
                                  <a:pt x="110109" y="111760"/>
                                  <a:pt x="99187" y="118872"/>
                                  <a:pt x="85598" y="122809"/>
                                </a:cubicBezTo>
                                <a:cubicBezTo>
                                  <a:pt x="77470" y="125095"/>
                                  <a:pt x="62865" y="126237"/>
                                  <a:pt x="41656" y="126237"/>
                                </a:cubicBezTo>
                                <a:lnTo>
                                  <a:pt x="41656" y="218948"/>
                                </a:lnTo>
                                <a:lnTo>
                                  <a:pt x="0" y="218948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408305"/>
                            <a:ext cx="140335" cy="2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35" h="218948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cubicBezTo>
                                  <a:pt x="68326" y="0"/>
                                  <a:pt x="85598" y="2159"/>
                                  <a:pt x="95885" y="6476"/>
                                </a:cubicBezTo>
                                <a:cubicBezTo>
                                  <a:pt x="106045" y="10795"/>
                                  <a:pt x="114300" y="18034"/>
                                  <a:pt x="120523" y="28067"/>
                                </a:cubicBezTo>
                                <a:cubicBezTo>
                                  <a:pt x="126873" y="37973"/>
                                  <a:pt x="129921" y="49911"/>
                                  <a:pt x="129921" y="63626"/>
                                </a:cubicBezTo>
                                <a:cubicBezTo>
                                  <a:pt x="129921" y="77977"/>
                                  <a:pt x="126492" y="90043"/>
                                  <a:pt x="119634" y="99695"/>
                                </a:cubicBezTo>
                                <a:cubicBezTo>
                                  <a:pt x="112649" y="109347"/>
                                  <a:pt x="102362" y="116712"/>
                                  <a:pt x="88392" y="121665"/>
                                </a:cubicBezTo>
                                <a:lnTo>
                                  <a:pt x="140335" y="218948"/>
                                </a:lnTo>
                                <a:lnTo>
                                  <a:pt x="94742" y="218948"/>
                                </a:lnTo>
                                <a:lnTo>
                                  <a:pt x="45466" y="126237"/>
                                </a:lnTo>
                                <a:lnTo>
                                  <a:pt x="41656" y="126237"/>
                                </a:lnTo>
                                <a:lnTo>
                                  <a:pt x="41656" y="218948"/>
                                </a:lnTo>
                                <a:lnTo>
                                  <a:pt x="0" y="218948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280791" y="405638"/>
                            <a:ext cx="85598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221615">
                                <a:moveTo>
                                  <a:pt x="20828" y="0"/>
                                </a:moveTo>
                                <a:lnTo>
                                  <a:pt x="61468" y="0"/>
                                </a:lnTo>
                                <a:lnTo>
                                  <a:pt x="61468" y="59690"/>
                                </a:lnTo>
                                <a:lnTo>
                                  <a:pt x="85598" y="59690"/>
                                </a:lnTo>
                                <a:lnTo>
                                  <a:pt x="85598" y="94615"/>
                                </a:lnTo>
                                <a:lnTo>
                                  <a:pt x="61468" y="94615"/>
                                </a:lnTo>
                                <a:lnTo>
                                  <a:pt x="61468" y="221615"/>
                                </a:lnTo>
                                <a:lnTo>
                                  <a:pt x="20828" y="221615"/>
                                </a:lnTo>
                                <a:lnTo>
                                  <a:pt x="20828" y="94615"/>
                                </a:lnTo>
                                <a:lnTo>
                                  <a:pt x="0" y="94615"/>
                                </a:lnTo>
                                <a:lnTo>
                                  <a:pt x="0" y="59690"/>
                                </a:lnTo>
                                <a:lnTo>
                                  <a:pt x="20828" y="5969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147191" y="405638"/>
                            <a:ext cx="85598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221615">
                                <a:moveTo>
                                  <a:pt x="20828" y="0"/>
                                </a:moveTo>
                                <a:lnTo>
                                  <a:pt x="61468" y="0"/>
                                </a:lnTo>
                                <a:lnTo>
                                  <a:pt x="61468" y="59690"/>
                                </a:lnTo>
                                <a:lnTo>
                                  <a:pt x="85598" y="59690"/>
                                </a:lnTo>
                                <a:lnTo>
                                  <a:pt x="85598" y="94615"/>
                                </a:lnTo>
                                <a:lnTo>
                                  <a:pt x="61468" y="94615"/>
                                </a:lnTo>
                                <a:lnTo>
                                  <a:pt x="61468" y="221615"/>
                                </a:lnTo>
                                <a:lnTo>
                                  <a:pt x="20828" y="221615"/>
                                </a:lnTo>
                                <a:lnTo>
                                  <a:pt x="20828" y="94615"/>
                                </a:lnTo>
                                <a:lnTo>
                                  <a:pt x="0" y="94615"/>
                                </a:lnTo>
                                <a:lnTo>
                                  <a:pt x="0" y="59690"/>
                                </a:lnTo>
                                <a:lnTo>
                                  <a:pt x="20828" y="5969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757047" y="405638"/>
                            <a:ext cx="85598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" h="221615">
                                <a:moveTo>
                                  <a:pt x="20828" y="0"/>
                                </a:moveTo>
                                <a:lnTo>
                                  <a:pt x="61468" y="0"/>
                                </a:lnTo>
                                <a:lnTo>
                                  <a:pt x="61468" y="59690"/>
                                </a:lnTo>
                                <a:lnTo>
                                  <a:pt x="85598" y="59690"/>
                                </a:lnTo>
                                <a:lnTo>
                                  <a:pt x="85598" y="94615"/>
                                </a:lnTo>
                                <a:lnTo>
                                  <a:pt x="61468" y="94615"/>
                                </a:lnTo>
                                <a:lnTo>
                                  <a:pt x="61468" y="221615"/>
                                </a:lnTo>
                                <a:lnTo>
                                  <a:pt x="20828" y="221615"/>
                                </a:lnTo>
                                <a:lnTo>
                                  <a:pt x="20828" y="94615"/>
                                </a:lnTo>
                                <a:lnTo>
                                  <a:pt x="0" y="94615"/>
                                </a:lnTo>
                                <a:lnTo>
                                  <a:pt x="0" y="59690"/>
                                </a:lnTo>
                                <a:lnTo>
                                  <a:pt x="20828" y="5969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244600" y="398653"/>
                            <a:ext cx="51816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2705">
                                <a:moveTo>
                                  <a:pt x="25908" y="0"/>
                                </a:moveTo>
                                <a:cubicBezTo>
                                  <a:pt x="33020" y="0"/>
                                  <a:pt x="39116" y="2539"/>
                                  <a:pt x="44196" y="7747"/>
                                </a:cubicBezTo>
                                <a:cubicBezTo>
                                  <a:pt x="49276" y="12953"/>
                                  <a:pt x="51816" y="19177"/>
                                  <a:pt x="51816" y="26543"/>
                                </a:cubicBezTo>
                                <a:cubicBezTo>
                                  <a:pt x="51816" y="33782"/>
                                  <a:pt x="49276" y="39877"/>
                                  <a:pt x="44196" y="45085"/>
                                </a:cubicBezTo>
                                <a:cubicBezTo>
                                  <a:pt x="39243" y="50164"/>
                                  <a:pt x="33147" y="52705"/>
                                  <a:pt x="26162" y="52705"/>
                                </a:cubicBezTo>
                                <a:cubicBezTo>
                                  <a:pt x="18923" y="52705"/>
                                  <a:pt x="12827" y="50038"/>
                                  <a:pt x="7620" y="44831"/>
                                </a:cubicBezTo>
                                <a:cubicBezTo>
                                  <a:pt x="2540" y="39624"/>
                                  <a:pt x="0" y="33401"/>
                                  <a:pt x="0" y="25908"/>
                                </a:cubicBezTo>
                                <a:cubicBezTo>
                                  <a:pt x="0" y="18796"/>
                                  <a:pt x="2540" y="12700"/>
                                  <a:pt x="7620" y="7620"/>
                                </a:cubicBezTo>
                                <a:cubicBezTo>
                                  <a:pt x="12700" y="2539"/>
                                  <a:pt x="18669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55752" y="398653"/>
                            <a:ext cx="51816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2705">
                                <a:moveTo>
                                  <a:pt x="25908" y="0"/>
                                </a:moveTo>
                                <a:cubicBezTo>
                                  <a:pt x="33020" y="0"/>
                                  <a:pt x="39116" y="2539"/>
                                  <a:pt x="44196" y="7747"/>
                                </a:cubicBezTo>
                                <a:cubicBezTo>
                                  <a:pt x="49276" y="12953"/>
                                  <a:pt x="51816" y="19177"/>
                                  <a:pt x="51816" y="26543"/>
                                </a:cubicBezTo>
                                <a:cubicBezTo>
                                  <a:pt x="51816" y="33782"/>
                                  <a:pt x="49276" y="39877"/>
                                  <a:pt x="44196" y="45085"/>
                                </a:cubicBezTo>
                                <a:cubicBezTo>
                                  <a:pt x="39243" y="50164"/>
                                  <a:pt x="33147" y="52705"/>
                                  <a:pt x="26162" y="52705"/>
                                </a:cubicBezTo>
                                <a:cubicBezTo>
                                  <a:pt x="18923" y="52705"/>
                                  <a:pt x="12827" y="50038"/>
                                  <a:pt x="7620" y="44831"/>
                                </a:cubicBezTo>
                                <a:cubicBezTo>
                                  <a:pt x="2540" y="39624"/>
                                  <a:pt x="0" y="33401"/>
                                  <a:pt x="0" y="25908"/>
                                </a:cubicBezTo>
                                <a:cubicBezTo>
                                  <a:pt x="0" y="18796"/>
                                  <a:pt x="2540" y="12700"/>
                                  <a:pt x="7620" y="7620"/>
                                </a:cubicBezTo>
                                <a:cubicBezTo>
                                  <a:pt x="12700" y="2539"/>
                                  <a:pt x="18669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bevel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075942" y="698523"/>
                            <a:ext cx="28174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4F77" w:rsidRDefault="00F70B48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51" o:spid="_x0000_s1026" style="width:315pt;height:55.6pt;mso-position-horizontal-relative:char;mso-position-vertical-relative:line" coordsize="41602,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">
                <v:shape id="Shape 6" o:spid="_x0000_s1027" style="position:absolute;left:15749;top:679;width:986;height:1984;visibility:visible;mso-wrap-style:square;v-text-anchor:top" coordsize="98615,198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7lcEA&#10;AADaAAAADwAAAGRycy9kb3ducmV2LnhtbESPQWvCQBSE70L/w/IK3syuPYikrqJCwEMRjNXzI/ua&#10;DWbfptmtSf99VxB6HGbmG2a1GV0r7tSHxrOGeaZAEFfeNFxr+DwXsyWIEJENtp5Jwy8F2KxfJivM&#10;jR/4RPcy1iJBOOSowcbY5VKGypLDkPmOOHlfvncYk+xraXocEty18k2phXTYcFqw2NHeUnUrf5wG&#10;xrKYq3A9quLSHq7yY3f+HqzW09dx+w4i0hj/w8/2wWhYwONKu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xe5XBAAAA2gAAAA8AAAAAAAAAAAAAAAAAmAIAAGRycy9kb3du&#10;cmV2LnhtbFBLBQYAAAAABAAEAPUAAACGAwAAAAA=&#10;" path="m97790,r825,107l98615,44589r-63,-12c83820,44577,71628,49785,61849,59944,52070,70231,47117,83312,47117,99187v,16511,4826,29718,14605,39878c71374,149225,83566,154305,98425,154305r190,-35l98615,198288r-698,86c70866,198374,47879,188723,28702,169545,9525,150241,,126873,,99441,,69977,10795,45339,32385,25654,51435,8636,73152,,97790,xe" fillcolor="black" stroked="f" strokeweight="0">
                  <v:stroke miterlimit="83231f" joinstyle="miter"/>
                  <v:path arrowok="t" textboxrect="0,0,98615,198374"/>
                </v:shape>
                <v:shape id="Shape 7" o:spid="_x0000_s1028" style="position:absolute;left:12993;width:2470;height:2679;visibility:visible;mso-wrap-style:square;v-text-anchor:top" coordsize="247015,26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AfcEA&#10;AADaAAAADwAAAGRycy9kb3ducmV2LnhtbESPQWsCMRSE74X+h/AEbzWrgi1bo4jV4rXqpbfH5jW7&#10;uHlZkqeu/vpGKPQ4zMw3zHzZ+1ZdKKYmsIHxqABFXAXbsDNwPGxf3kAlQbbYBiYDN0qwXDw/zbG0&#10;4cpfdNmLUxnCqUQDtUhXap2qmjymUeiIs/cTokfJMjptI14z3Ld6UhQz7bHhvFBjR+uaqtP+7A3Q&#10;enbs7Uamm8/43a6cu5+m8mHMcNCv3kEJ9fIf/mvvrIFXeFzJN0A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gwH3BAAAA2gAAAA8AAAAAAAAAAAAAAAAAmAIAAGRycy9kb3du&#10;cmV2LnhtbFBLBQYAAAAABAAEAPUAAACGAwAAAAA=&#10;" path="m135890,v21082,,41275,4445,60833,13335c216154,22225,232918,34925,247015,51308l213106,83693c189992,59182,163957,46990,135128,46990v-24384,,-44958,8382,-61595,25019c56896,88646,48514,109220,48514,133604v,17018,3683,32131,11049,45339c66929,192151,77470,202438,90932,209931v13589,7620,28575,11303,45085,11303c150114,221234,162941,218694,174625,213360v11684,-5207,24511,-14859,38481,-28702l245999,218948v-18796,18415,-36703,31242,-53467,38354c175895,264414,156718,267970,135255,267970v-39751,,-72136,-12573,-97409,-37719c12573,205105,,172847,,133477,,108077,5715,85471,17272,65786,28702,45974,45212,30099,66675,18034,88011,6096,111125,,135890,xe" fillcolor="black" stroked="f" strokeweight="0">
                  <v:stroke miterlimit="83231f" joinstyle="miter"/>
                  <v:path arrowok="t" textboxrect="0,0,247015,267970"/>
                </v:shape>
                <v:shape id="Shape 8" o:spid="_x0000_s1029" style="position:absolute;left:16735;top:680;width:992;height:1982;visibility:visible;mso-wrap-style:square;v-text-anchor:top" coordsize="99251,19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WIcEA&#10;AADaAAAADwAAAGRycy9kb3ducmV2LnhtbERPTWsCMRC9C/0PYQpepGYtIrI1igpCQVHUll6Hzbi7&#10;dDNZk6hpf705CB4f73syi6YRV3K+tqxg0M9AEBdW11wq+Dqu3sYgfEDW2FgmBX/kYTZ96Uww1/bG&#10;e7oeQilSCPscFVQhtLmUvqjIoO/bljhxJ+sMhgRdKbXDWwo3jXzPspE0WHNqqLClZUXF7+FiFMTF&#10;z7l3Wm972v2XmzjcDOa77bdS3dc4/wARKIan+OH+1ArS1nQl3QA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EViHBAAAA2gAAAA8AAAAAAAAAAAAAAAAAmAIAAGRycy9kb3du&#10;cmV2LnhtbFBLBQYAAAAABAAEAPUAAACGAwAAAAA=&#10;" path="m,l25067,3243v8366,2238,16462,5604,24273,10112c65088,22245,77280,34310,86043,49551v8762,15240,13208,31750,13208,49403c99251,116733,94805,133370,85916,148865v-8763,15493,-20828,27558,-36068,36322c42228,189568,34195,192838,25765,195013l,198181,,154163r20193,-3791c26353,147817,31877,143975,36767,138831,46673,128544,51499,115337,51499,99080v,-16128,-4826,-29337,-14478,-39370c32195,54631,26702,50820,20526,48280l,44482,,xe" fillcolor="black" stroked="f" strokeweight="0">
                  <v:stroke miterlimit="83231f" joinstyle="miter"/>
                  <v:path arrowok="t" textboxrect="0,0,99251,198181"/>
                </v:shape>
                <v:shape id="Shape 9" o:spid="_x0000_s1030" style="position:absolute;left:23430;top:679;width:986;height:1984;visibility:visible;mso-wrap-style:square;v-text-anchor:top" coordsize="98616,198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/68MA&#10;AADaAAAADwAAAGRycy9kb3ducmV2LnhtbESPzWrDMBCE74W8g9hCbo3cBkLjRjEhUMixduzQ3hZr&#10;a5tYK8dS/fP2UaHQ4zAz3zC7ZDKtGKh3jWUFz6sIBHFpdcOVgvz8/vQKwnlkja1lUjCTg2S/eNhh&#10;rO3IKQ2Zr0SAsItRQe19F0vpypoMupXtiIP3bXuDPsi+krrHMcBNK1+iaCMNNhwWauzoWFN5zX6M&#10;AlvMt6b4WPPl7G7p9vOUmy+dK7V8nA5vIDxN/j/81z5pBVv4vRJu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//68MAAADaAAAADwAAAAAAAAAAAAAAAACYAgAAZHJzL2Rv&#10;d25yZXYueG1sUEsFBgAAAAAEAAQA9QAAAIgDAAAAAA==&#10;" path="m97790,r826,107l98616,44589r-64,-12c83820,44577,71628,49785,61849,59944,52070,70231,47117,83312,47117,99187v,16511,4826,29718,14605,39878c71374,149225,83566,154305,98425,154305r191,-35l98616,198288r-699,86c70866,198374,47879,188723,28702,169545,9525,150241,,126873,,99441,,69977,10795,45339,32385,25654,51435,8636,73152,,97790,xe" fillcolor="black" stroked="f" strokeweight="0">
                  <v:stroke miterlimit="83231f" joinstyle="miter"/>
                  <v:path arrowok="t" textboxrect="0,0,98616,198374"/>
                </v:shape>
                <v:shape id="Shape 10" o:spid="_x0000_s1031" style="position:absolute;left:19254;top:679;width:1674;height:1935;visibility:visible;mso-wrap-style:square;v-text-anchor:top" coordsize="167386,19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CXMUA&#10;AADbAAAADwAAAGRycy9kb3ducmV2LnhtbESPQU/DMAyF70j8h8hI3FgKCNjK0mlCIHHgsrHLbl7j&#10;NVUbpyShK/x6fEDazdZ7fu/zcjX5Xo0UUxvYwO2sAEVcB9tyY2D3+XYzB5UyssU+MBn4oQSr6vJi&#10;iaUNJ97QuM2NkhBOJRpwOQ+l1ql25DHNwkAs2jFEj1nW2Ggb8SThvtd3RfGoPbYsDQ4HenFUd9tv&#10;b+DJxc39g39d7Gl9+N11Rf01Lj6Mub6a1s+gMk35bP6/freCL/Tyiwy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wJcxQAAANsAAAAPAAAAAAAAAAAAAAAAAJgCAABkcnMv&#10;ZG93bnJldi54bWxQSwUGAAAAAAQABAD1AAAAigMAAAAA&#10;" path="m103251,v18796,,34671,6604,47625,19686c161925,30735,167386,47117,167386,68835r,124713l120523,193548r,-82550c120523,88392,119507,73534,117475,66040,115570,58674,112014,53086,106934,49149,101981,45339,95758,43435,88392,43435v-9525,,-17780,3175,-24638,9525c56896,59436,52070,68326,49403,79629v-1270,5843,-2032,18669,-2032,38227l47371,193548,,193548,,4953r47371,l47371,24257c58166,15240,67818,8890,76581,5335,85217,1778,94234,,103251,xe" fillcolor="black" stroked="f" strokeweight="0">
                  <v:stroke miterlimit="83231f" joinstyle="miter"/>
                  <v:path arrowok="t" textboxrect="0,0,167386,193548"/>
                </v:shape>
                <v:shape id="Shape 11" o:spid="_x0000_s1032" style="position:absolute;left:18000;top:679;width:1013;height:1935;visibility:visible;mso-wrap-style:square;v-text-anchor:top" coordsize="101219,19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HfMMA&#10;AADbAAAADwAAAGRycy9kb3ducmV2LnhtbERPTWvCQBC9F/wPywi9FN0YaBuiq4RCsYf2UC14nWTH&#10;bEh2NmRXk/77bkHwNo/3OZvdZDtxpcE3jhWslgkI4srphmsFP8f3RQbCB2SNnWNS8EsedtvZwwZz&#10;7Ub+push1CKGsM9RgQmhz6X0lSGLful64sid3WAxRDjUUg84xnDbyTRJXqTFhmODwZ7eDFXt4WIV&#10;vD7vUzN+PWVlm32Wp7ZIi7KzSj3Op2INItAU7uKb+0PH+Sv4/yU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xHfMMAAADbAAAADwAAAAAAAAAAAAAAAACYAgAAZHJzL2Rv&#10;d25yZXYueG1sUEsFBgAAAAAEAAQA9QAAAIgDAAAAAA==&#10;" path="m82042,v6096,,12573,1651,19177,4953l86487,45593c81026,42926,76454,41529,72771,41529v-7239,,-13335,4445,-18415,13462c49276,64008,46863,81661,46863,108077r127,9145l46990,193548,,193548,,4953r40640,l40640,28702c44958,19304,50800,12192,58039,7366,65405,2540,73406,,82042,xe" fillcolor="black" stroked="f" strokeweight="0">
                  <v:stroke miterlimit="83231f" joinstyle="miter"/>
                  <v:path arrowok="t" textboxrect="0,0,101219,193548"/>
                </v:shape>
                <v:shape id="Shape 12" o:spid="_x0000_s1033" style="position:absolute;left:21390;width:1671;height:2614;visibility:visible;mso-wrap-style:square;v-text-anchor:top" coordsize="167132,26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D8cIA&#10;AADbAAAADwAAAGRycy9kb3ducmV2LnhtbESPQWvDMAyF74P+B6PCbquTHspI65bQEijs1CSX3YSt&#10;JqGxHGKnTf79PBjsJvHe+/R0OM22F08afedYQbpJQBBrZzpuFNRV8fEJwgdkg71jUrCQh9Nx9XbA&#10;zLgX3+hZhkZECPsMFbQhDJmUXrdk0W/cQBy1uxsthriOjTQjviLc9nKbJDtpseN4ocWBzi3pRznZ&#10;SKkWWfpvXadpqU3+NVVFUlyUel/P+R5EoDn8m//SVxPrb+H3lzi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YPxwgAAANsAAAAPAAAAAAAAAAAAAAAAAJgCAABkcnMvZG93&#10;bnJldi54bWxQSwUGAAAAAAQABAD1AAAAhwMAAAAA&#10;" path="m,l46990,r,91948c56261,83947,65532,77978,74930,74041v9271,-4064,18796,-6096,28321,-6096c122047,67945,137795,74422,150622,87376v11049,11303,16510,27686,16510,49403l167132,261493r-46609,l120523,178816v,-21844,-1143,-36703,-3175,-44450c115316,126619,111760,120904,106680,117094v-4953,-3810,-11176,-5715,-18669,-5715c78486,111379,70231,114554,63373,120904v-6858,6350,-11684,14986,-14351,26035c47625,152527,46990,165481,46990,185674r,75819l,261493,,xe" fillcolor="black" stroked="f" strokeweight="0">
                  <v:stroke miterlimit="83231f" joinstyle="miter"/>
                  <v:path arrowok="t" textboxrect="0,0,167132,261493"/>
                </v:shape>
                <v:shape id="Shape 13" o:spid="_x0000_s1034" style="position:absolute;left:24416;top:680;width:992;height:1982;visibility:visible;mso-wrap-style:square;v-text-anchor:top" coordsize="99251,19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+V8MA&#10;AADbAAAADwAAAGRycy9kb3ducmV2LnhtbERPTWsCMRC9F/wPYQQvolltKWU1ihYKQkWptfQ6bMbd&#10;xc1kTaJGf31TKPQ2j/c503k0jbiQ87VlBaNhBoK4sLrmUsH+823wAsIHZI2NZVJwIw/zWedhirm2&#10;V/6gyy6UIoWwz1FBFUKbS+mLigz6oW2JE3ewzmBI0JVSO7ymcNPIcZY9S4M1p4YKW3qtqDjuzkZB&#10;XH6f+of3TV+7e7mOT+vRYrv5UqrXjYsJiEAx/Iv/3Cud5j/C7y/pA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R+V8MAAADbAAAADwAAAAAAAAAAAAAAAACYAgAAZHJzL2Rv&#10;d25yZXYueG1sUEsFBgAAAAAEAAQA9QAAAIgDAAAAAA==&#10;" path="m,l25067,3243v8366,2238,16462,5604,24273,10112c65088,22245,77279,34310,86042,49551v8763,15240,13209,31750,13209,49403c99251,116733,94805,133370,85915,148865v-8762,15493,-20827,27558,-36068,36322c42227,189568,34195,192838,25765,195013l,198181,,154163r20193,-3791c26352,147817,31877,143975,36766,138831,46672,128544,51498,115337,51498,99080v,-16128,-4826,-29337,-14477,-39370c32195,54631,26702,50820,20526,48280l,44482,,xe" fillcolor="black" stroked="f" strokeweight="0">
                  <v:stroke miterlimit="83231f" joinstyle="miter"/>
                  <v:path arrowok="t" textboxrect="0,0,99251,198181"/>
                </v:shape>
                <v:shape id="Shape 14" o:spid="_x0000_s1035" style="position:absolute;left:26558;top:679;width:992;height:1982;visibility:visible;mso-wrap-style:square;v-text-anchor:top" coordsize="99187,198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ewsMA&#10;AADbAAAADwAAAGRycy9kb3ducmV2LnhtbERPS2sCMRC+F/ofwhR6Ec1aWtHVKNLS1kIvvvA6bsbN&#10;0s1kSVJ3/femIPQ2H99zZovO1uJMPlSOFQwHGQjiwumKSwW77Xt/DCJEZI21Y1JwoQCL+f3dDHPt&#10;Wl7TeRNLkUI45KjAxNjkUobCkMUwcA1x4k7OW4wJ+lJqj20Kt7V8yrKRtFhxajDY0Kuh4mfzaxX4&#10;Ye/y8oX7iVl+Hr8P7cfbui22Sj0+dMspiEhd/Bff3Cud5j/D3y/pA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qewsMAAADbAAAADwAAAAAAAAAAAAAAAACYAgAAZHJzL2Rv&#10;d25yZXYueG1sUEsFBgAAAAAEAAQA9QAAAIgDAAAAAA==&#10;" path="m97536,r1651,292l99187,40246,81359,42895v-5794,1841,-11192,4603,-16208,8286c58928,55880,53213,64008,47879,75692r51308,l99187,112903r-53467,c48006,126365,53848,137034,63373,144907v4763,3937,10192,6922,16272,8922l99187,156751r,41447l59928,191405c47879,186754,37211,179769,27940,170435,9271,151765,,128398,,100330,,71501,9271,47625,27813,28575,46355,9525,69596,,97536,xe" fillcolor="black" stroked="f" strokeweight="0">
                  <v:stroke miterlimit="83231f" joinstyle="miter"/>
                  <v:path arrowok="t" textboxrect="0,0,99187,198198"/>
                </v:shape>
                <v:shape id="Shape 2025" o:spid="_x0000_s1036" style="position:absolute;left:25740;width:474;height:2614;visibility:visible;mso-wrap-style:square;v-text-anchor:top" coordsize="47371,26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J+McA&#10;AADdAAAADwAAAGRycy9kb3ducmV2LnhtbESP3WrCQBSE7wt9h+UUvKsbg9UQXaUUCgVbxB9Q7w7Z&#10;k2wwezZkV41v7xYKvRxm5htmvuxtI67U+dqxgtEwAUFcOF1zpWC/+3zNQPiArLFxTAru5GG5eH6a&#10;Y67djTd03YZKRAj7HBWYENpcSl8YsuiHriWOXuk6iyHKrpK6w1uE20amSTKRFmuOCwZb+jBUnLcX&#10;q+BYVutyRNP+OD6fDqvLd2Z+xplSg5f+fQYiUB/+w3/tL60gTdI3+H0Tn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8CfjHAAAA3QAAAA8AAAAAAAAAAAAAAAAAmAIAAGRy&#10;cy9kb3ducmV2LnhtbFBLBQYAAAAABAAEAPUAAACMAwAAAAA=&#10;" path="m,l47371,r,261493l,261493,,e" fillcolor="black" stroked="f" strokeweight="0">
                  <v:stroke miterlimit="83231f" joinstyle="miter"/>
                  <v:path arrowok="t" textboxrect="0,0,47371,261493"/>
                </v:shape>
                <v:shape id="Shape 16" o:spid="_x0000_s1037" style="position:absolute;left:27550;top:2062;width:861;height:601;visibility:visible;mso-wrap-style:square;v-text-anchor:top" coordsize="86106,60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0ysEA&#10;AADbAAAADwAAAGRycy9kb3ducmV2LnhtbERPTWvCQBC9F/wPywi9NRst2BBdRbSFngSjeB6zYzaY&#10;nQ3ZbYz99V1B6G0e73MWq8E2oqfO144VTJIUBHHpdM2VguPh6y0D4QOyxsYxKbiTh9Vy9LLAXLsb&#10;76kvQiViCPscFZgQ2lxKXxqy6BPXEkfu4jqLIcKukrrDWwy3jZym6UxarDk2GGxpY6i8Fj9WwbDr&#10;m1+7zSp/N+fi432aTU6fpVKv42E9BxFoCP/ip/tbx/kzePwS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XNMrBAAAA2wAAAA8AAAAAAAAAAAAAAAAAmAIAAGRycy9kb3du&#10;cmV2LnhtbFBLBQYAAAAABAAEAPUAAACGAwAAAAA=&#10;" path="m46228,l86106,18669c76200,32766,64262,43180,50419,49911,36576,56769,20066,60071,1016,60071l,59895,,18447r635,95c18288,18542,33528,12319,46228,xe" fillcolor="black" stroked="f" strokeweight="0">
                  <v:stroke miterlimit="83231f" joinstyle="miter"/>
                  <v:path arrowok="t" textboxrect="0,0,86106,60071"/>
                </v:shape>
                <v:shape id="Shape 17" o:spid="_x0000_s1038" style="position:absolute;left:27550;top:682;width:988;height:1126;visibility:visible;mso-wrap-style:square;v-text-anchor:top" coordsize="98806,112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7dMAA&#10;AADbAAAADwAAAGRycy9kb3ducmV2LnhtbERPTWsCMRC9F/wPYYTeataCuq5GEUHQY9ceehw24ya6&#10;maybdN3+e1Mo9DaP9znr7eAa0VMXrGcF00kGgrjy2nKt4PN8eMtBhIissfFMCn4owHYzelljof2D&#10;P6gvYy1SCIcCFZgY20LKUBlyGCa+JU7cxXcOY4JdLXWHjxTuGvmeZXPp0HJqMNjS3lB1K7+dgvt5&#10;vszz06If7MzZr2soy6PZK/U6HnYrEJGG+C/+cx91mr+A31/SA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P7dMAAAADbAAAADwAAAAAAAAAAAAAAAACYAgAAZHJzL2Rvd25y&#10;ZXYueG1sUEsFBgAAAAAEAAQA9QAAAIUDAAAAAA==&#10;" path="m,l38798,6852v12097,4763,22797,11906,32068,21431c89535,47333,98806,72353,98806,103594r-127,9018l,112612,,75401r51308,c48133,64859,42037,56224,32766,49746,23622,43143,12954,39841,762,39841l,39954,,xe" fillcolor="black" stroked="f" strokeweight="0">
                  <v:stroke miterlimit="83231f" joinstyle="miter"/>
                  <v:path arrowok="t" textboxrect="0,0,98806,112612"/>
                </v:shape>
                <v:shape id="Shape 18" o:spid="_x0000_s1039" style="position:absolute;left:23901;top:1125;width:1030;height:1097;visibility:visible;mso-wrap-style:square;v-text-anchor:top" coordsize="102997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Is8YA&#10;AADbAAAADwAAAGRycy9kb3ducmV2LnhtbESPT2vCQBDF7wW/wzJCL0U39WAldRURCrUgWP+UHofs&#10;NAlmZ8PuNonf3jkUepvhvXnvN8v14BrVUYi1ZwPP0wwUceFtzaWB8+ltsgAVE7LFxjMZuFGE9Wr0&#10;sMTc+p4/qTumUkkIxxwNVCm1udaxqMhhnPqWWLQfHxwmWUOpbcBewl2jZ1k21w5rloYKW9pWVFyP&#10;v87A0/78sktDbw+LbPPlQj//7i4fxjyOh80rqERD+jf/Xb9bwRdY+UU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rIs8YAAADbAAAADwAAAAAAAAAAAAAAAACYAgAAZHJz&#10;L2Rvd25yZXYueG1sUEsFBgAAAAAEAAQA9QAAAIsDAAAAAA==&#10;" path="m51435,c36703,,24511,5207,14732,15367,4953,25654,,38735,,54610,,71120,4826,84328,14605,94488v9652,10160,21844,15240,36703,15240c66167,109728,78486,104648,88265,94361,98171,84074,102997,70866,102997,54610v,-16129,-4826,-29337,-14478,-39370c78867,5080,66548,,51435,xe" filled="f" strokecolor="white" strokeweight="1pt">
                  <v:stroke joinstyle="bevel" endcap="round"/>
                  <v:path arrowok="t" textboxrect="0,0,102997,109728"/>
                </v:shape>
                <v:shape id="Shape 19" o:spid="_x0000_s1040" style="position:absolute;left:16220;top:1125;width:1030;height:1097;visibility:visible;mso-wrap-style:square;v-text-anchor:top" coordsize="102997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tKMMA&#10;AADbAAAADwAAAGRycy9kb3ducmV2LnhtbERPTWvCQBC9F/oflil4KbqpB6vRTZCCYIWCtSoeh+w0&#10;Cc3Oht1tEv99Vyh4m8f7nFU+mEZ05HxtWcHLJAFBXFhdc6ng+LUZz0H4gKyxsUwKruQhzx4fVphq&#10;2/MndYdQihjCPkUFVQhtKqUvKjLoJ7Yljty3dQZDhK6U2mEfw00jp0kykwZrjg0VtvRWUfFz+DUK&#10;nj+Or+9h6PV+nqzPxvWzS3faKTV6GtZLEIGGcBf/u7c6zl/A7Zd4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ZtKMMAAADbAAAADwAAAAAAAAAAAAAAAACYAgAAZHJzL2Rv&#10;d25yZXYueG1sUEsFBgAAAAAEAAQA9QAAAIgDAAAAAA==&#10;" path="m51435,c36703,,24511,5207,14732,15367,4953,25654,,38735,,54610,,71120,4826,84328,14605,94488v9652,10160,21844,15240,36703,15240c66167,109728,78486,104648,88265,94361,98171,84074,102997,70866,102997,54610v,-16129,-4826,-29337,-14478,-39370c78867,5080,66548,,51435,xe" filled="f" strokecolor="white" strokeweight="1pt">
                  <v:stroke joinstyle="bevel" endcap="round"/>
                  <v:path arrowok="t" textboxrect="0,0,102997,109728"/>
                </v:shape>
                <v:shape id="Shape 20" o:spid="_x0000_s1041" style="position:absolute;left:27037;top:1080;width:1026;height:356;visibility:visible;mso-wrap-style:square;v-text-anchor:top" coordsize="102616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WA2sMA&#10;AADbAAAADwAAAGRycy9kb3ducmV2LnhtbERPW2vCMBR+H/gfwhF8GTO1ugudUVQURBA259jroTlL&#10;q81JaWKt/948DPb48d2n885WoqXGl44VjIYJCOLc6ZKNguPX5ukNhA/IGivHpOBGHuaz3sMUM+2u&#10;/EntIRgRQ9hnqKAIoc6k9HlBFv3Q1cSR+3WNxRBhY6Ru8BrDbSXTJHmRFkuODQXWtCooPx8uVkFo&#10;9z/m26x3k9fn3fLjND6mj7ezUoN+t3gHEagL/+I/91YrSOP6+CX+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WA2sMAAADbAAAADwAAAAAAAAAAAAAAAACYAgAAZHJzL2Rv&#10;d25yZXYueG1sUEsFBgAAAAAEAAQA9QAAAIgDAAAAAA==&#10;" path="m52070,c38862,,27305,3683,17272,11049,11049,15748,5334,23876,,35560r102616,c99441,25019,93345,16383,84074,9906,74930,3302,64262,,52070,xe" filled="f" strokecolor="white" strokeweight="1pt">
                  <v:stroke joinstyle="bevel" endcap="round"/>
                  <v:path arrowok="t" textboxrect="0,0,102616,35560"/>
                </v:shape>
                <v:shape id="Shape 21" o:spid="_x0000_s1042" style="position:absolute;left:26558;top:679;width:1980;height:1984;visibility:visible;mso-wrap-style:square;v-text-anchor:top" coordsize="197993,198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WFMcA&#10;AADbAAAADwAAAGRycy9kb3ducmV2LnhtbESPT2vCQBTE70K/w/IKXopuIkVKdA2pKLQUivXPwdsj&#10;+5qkzb4N2dUk374rFDwOM/MbZpn2phZXal1lWUE8jUAQ51ZXXCg4HraTFxDOI2usLZOCgRykq4fR&#10;EhNtO/6i694XIkDYJaig9L5JpHR5SQbd1DbEwfu2rUEfZFtI3WIX4KaWsyiaS4MVh4USG1qXlP/u&#10;L0bB+/D5YU5Z9HquMr/dDD/F81O3U2r82GcLEJ56fw//t9+0glkMty/hB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7lhTHAAAA2wAAAA8AAAAAAAAAAAAAAAAAmAIAAGRy&#10;cy9kb3ducmV2LnhtbFBLBQYAAAAABAAEAPUAAACMAwAAAAA=&#10;" path="m97536,v29718,,53975,9525,72517,28575c188722,47625,197993,72644,197993,103886r-127,9017l45720,112903v2286,13462,8128,24131,17653,32004c72898,152781,85090,156845,99822,156845v17653,,32893,-6222,45593,-18542l185293,156973v-9906,14096,-21844,24511,-35687,31241c135763,195073,119253,198374,100203,198374v-29591,,-53721,-9271,-72263,-27939c9271,151765,,128398,,100330,,71501,9271,47625,27813,28575,46355,9525,69596,,97536,xe" filled="f" strokecolor="white" strokeweight="1pt">
                  <v:stroke joinstyle="bevel" endcap="round"/>
                  <v:path arrowok="t" textboxrect="0,0,197993,198374"/>
                </v:shape>
                <v:shape id="Shape 22" o:spid="_x0000_s1043" style="position:absolute;left:23430;top:679;width:1978;height:1984;visibility:visible;mso-wrap-style:square;v-text-anchor:top" coordsize="197866,198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gAMIA&#10;AADbAAAADwAAAGRycy9kb3ducmV2LnhtbESPzW7CMBCE75V4B2uRuBWHHFCVYhDip9BjSR9gsZck&#10;Il5HthuSt8eVKvU4mplvNKvNYFvRkw+NYwWLeQaCWDvTcKXguzy+voEIEdlg65gUjBRgs568rLAw&#10;7sFf1F9iJRKEQ4EK6hi7Qsqga7IY5q4jTt7NeYsxSV9J4/GR4LaVeZYtpcWG00KNHe1q0vfLj1Vw&#10;0Kf7x7JZVJ9X7PXox33ZHUqlZtNh+w4i0hD/w3/ts1GQ5/D7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CAAwgAAANsAAAAPAAAAAAAAAAAAAAAAAJgCAABkcnMvZG93&#10;bnJldi54bWxQSwUGAAAAAAQABAD1AAAAhwMAAAAA&#10;" path="m97790,v17780,,34544,4445,50165,13462c163703,22352,175895,34417,184658,49657v8763,15241,13208,31750,13208,49404c197866,116840,193421,133477,184531,148972v-8763,15493,-20828,27558,-36068,36321c133223,194056,116332,198374,97917,198374v-27051,,-50038,-9651,-69215,-28829c9525,150241,,126873,,99441,,69977,10795,45339,32385,25654,51435,8636,73152,,97790,xe" filled="f" strokecolor="white" strokeweight="1pt">
                  <v:stroke joinstyle="bevel" endcap="round"/>
                  <v:path arrowok="t" textboxrect="0,0,197866,198374"/>
                </v:shape>
                <v:shape id="Shape 23" o:spid="_x0000_s1044" style="position:absolute;left:19254;top:679;width:1674;height:1935;visibility:visible;mso-wrap-style:square;v-text-anchor:top" coordsize="167386,19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A5sMA&#10;AADbAAAADwAAAGRycy9kb3ducmV2LnhtbESPwWrDMBBE74H+g9hCb4lcF0pwIxtTMJje6gaS3hZr&#10;a5taK2OpjpKvrwKBHIeZecPsimBGsdDsBssKnjcJCOLW6oE7Bfuvar0F4TyyxtEyKTiTgyJ/WO0w&#10;0/bEn7Q0vhMRwi5DBb33Uyala3sy6DZ2Io7ej50N+ijnTuoZTxFuRpkmyas0OHBc6HGi957a3+bP&#10;KLDflzR8lHXVHkt/6JpLE8b6rNTTYyjfQHgK/h6+tWutIH2B65f4A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aA5sMAAADbAAAADwAAAAAAAAAAAAAAAACYAgAAZHJzL2Rv&#10;d25yZXYueG1sUEsFBgAAAAAEAAQA9QAAAIgDAAAAAA==&#10;" path="m103251,v18796,,34671,6604,47625,19686c161925,30735,167386,47117,167386,68835r,124713l120523,193548r,-82550c120523,88392,119507,73534,117475,66040,115570,58674,112014,53086,106934,49149,101981,45339,95758,43435,88392,43435v-9525,,-17780,3175,-24638,9525c56896,59436,52070,68326,49403,79629v-1270,5843,-2032,18669,-2032,38227l47371,193548,,193548,,4953r47371,l47371,24257c58166,15240,67818,8890,76581,5335,85217,1778,94234,,103251,xe" filled="f" strokecolor="white" strokeweight="1pt">
                  <v:stroke joinstyle="bevel" endcap="round"/>
                  <v:path arrowok="t" textboxrect="0,0,167386,193548"/>
                </v:shape>
                <v:shape id="Shape 24" o:spid="_x0000_s1045" style="position:absolute;left:18000;top:679;width:1013;height:1935;visibility:visible;mso-wrap-style:square;v-text-anchor:top" coordsize="101219,19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HzcMA&#10;AADbAAAADwAAAGRycy9kb3ducmV2LnhtbESPQYvCMBSE7wv+h/AEb2uqiEg1iggri+BB3cN6ezTP&#10;pti81CTa+u/NwoLHYWa+YRarztbiQT5UjhWMhhkI4sLpiksFP6evzxmIEJE11o5JwZMCrJa9jwXm&#10;2rV8oMcxliJBOOSowMTY5FKGwpDFMHQNcfIuzluMSfpSao9tgttajrNsKi1WnBYMNrQxVFyPd6tg&#10;emsn95l/Vt3uciZz/t22+8NWqUG/W89BROriO/zf/tYKxhP4+5J+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bHzcMAAADbAAAADwAAAAAAAAAAAAAAAACYAgAAZHJzL2Rv&#10;d25yZXYueG1sUEsFBgAAAAAEAAQA9QAAAIgDAAAAAA==&#10;" path="m82042,v6096,,12573,1651,19177,4953l86487,45593c81026,42926,76454,41529,72771,41529v-7239,,-13335,4445,-18415,13462c49276,64008,46863,81661,46863,108077r127,9145l46990,193548,,193548,,4953r40640,l40640,28702c44958,19304,50800,12192,58039,7366,65405,2540,73406,,82042,xe" filled="f" strokecolor="white" strokeweight="1pt">
                  <v:stroke joinstyle="bevel" endcap="round"/>
                  <v:path arrowok="t" textboxrect="0,0,101219,193548"/>
                </v:shape>
                <v:shape id="Shape 25" o:spid="_x0000_s1046" style="position:absolute;left:15749;top:679;width:1978;height:1984;visibility:visible;mso-wrap-style:square;v-text-anchor:top" coordsize="197866,198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4dMIA&#10;AADbAAAADwAAAGRycy9kb3ducmV2LnhtbESPUWvCMBSF3wf+h3AHvs1UQZFqlDGdzketP+Ca3LXF&#10;5qYkWW3//TIY+Hg453yHs972thEd+VA7VjCdZCCItTM1lwquxefbEkSIyAYbx6RgoADbzehljblx&#10;Dz5Td4mlSBAOOSqoYmxzKYOuyGKYuJY4ed/OW4xJ+lIaj48Et42cZdlCWqw5LVTY0kdF+n75sQr2&#10;+ng/LOppebphpwc/7Ip2Xyg1fu3fVyAi9fEZ/m9/GQWzOfx9S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bh0wgAAANsAAAAPAAAAAAAAAAAAAAAAAJgCAABkcnMvZG93&#10;bnJldi54bWxQSwUGAAAAAAQABAD1AAAAhwMAAAAA&#10;" path="m97790,v17780,,34544,4445,50165,13462c163703,22352,175895,34417,184658,49657v8763,15241,13208,31750,13208,49404c197866,116840,193421,133477,184531,148972v-8763,15493,-20828,27558,-36068,36321c133223,194056,116332,198374,97917,198374v-27051,,-50038,-9651,-69215,-28829c9525,150241,,126873,,99441,,69977,10795,45339,32385,25654,51435,8636,73152,,97790,xe" filled="f" strokecolor="white" strokeweight="1pt">
                  <v:stroke joinstyle="bevel" endcap="round"/>
                  <v:path arrowok="t" textboxrect="0,0,197866,198374"/>
                </v:shape>
                <v:shape id="Shape 26" o:spid="_x0000_s1047" style="position:absolute;left:25740;width:474;height:2614;visibility:visible;mso-wrap-style:square;v-text-anchor:top" coordsize="47371,26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VhsMA&#10;AADbAAAADwAAAGRycy9kb3ducmV2LnhtbESPQWvCQBSE74L/YXmCF6kbI4iJrhIEi7fSaO+P7DNJ&#10;m30bdrca/fXdQqHHYWa+Ybb7wXTiRs63lhUs5gkI4srqlmsFl/PxZQ3CB2SNnWVS8CAP+914tMVc&#10;2zu/060MtYgQ9jkqaELocyl91ZBBP7c9cfSu1hkMUbpaaof3CDedTJNkJQ22HBca7OnQUPVVfhsF&#10;/WfyeL7NjmltX7MiKz6WT1culZpOhmIDItAQ/sN/7ZNWkK7g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cVhsMAAADbAAAADwAAAAAAAAAAAAAAAACYAgAAZHJzL2Rv&#10;d25yZXYueG1sUEsFBgAAAAAEAAQA9QAAAIgDAAAAAA==&#10;" path="m,l47371,r,261493l,261493,,xe" filled="f" strokecolor="white" strokeweight="1pt">
                  <v:stroke joinstyle="bevel" endcap="round"/>
                  <v:path arrowok="t" textboxrect="0,0,47371,261493"/>
                </v:shape>
                <v:shape id="Shape 27" o:spid="_x0000_s1048" style="position:absolute;left:21390;width:1671;height:2614;visibility:visible;mso-wrap-style:square;v-text-anchor:top" coordsize="167132,26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7bcUA&#10;AADbAAAADwAAAGRycy9kb3ducmV2LnhtbESPQWvCQBSE7wX/w/KE3symoViJrlJbWlRQqfXg8bH7&#10;TILZt2l2q/HfuwWhx2FmvmEms87W4kytrxwreEpSEMTamYoLBfvvj8EIhA/IBmvHpOBKHmbT3sME&#10;c+Mu/EXnXShEhLDPUUEZQpNL6XVJFn3iGuLoHV1rMUTZFtK0eIlwW8ssTYfSYsVxocSG3krSp92v&#10;VbDRC9br98N2bpeffvl8/VllxUqpx373OgYRqAv/4Xt7YRRkL/D3Jf4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PttxQAAANsAAAAPAAAAAAAAAAAAAAAAAJgCAABkcnMv&#10;ZG93bnJldi54bWxQSwUGAAAAAAQABAD1AAAAigMAAAAA&#10;" path="m,l46990,r,91948c56261,83947,65532,77978,74930,74041v9271,-4064,18796,-6096,28321,-6096c122047,67945,137795,74422,150622,87376v11049,11303,16510,27686,16510,49403l167132,261493r-46609,l120523,178816v,-21844,-1143,-36703,-3175,-44450c115316,126619,111760,120904,106680,117094v-4953,-3810,-11176,-5715,-18669,-5715c78486,111379,70231,114554,63373,120904v-6858,6350,-11684,14986,-14351,26035c47625,152527,46990,165481,46990,185674r,75819l,261493,,xe" filled="f" strokecolor="white" strokeweight="1pt">
                  <v:stroke joinstyle="bevel" endcap="round"/>
                  <v:path arrowok="t" textboxrect="0,0,167132,261493"/>
                </v:shape>
                <v:shape id="Shape 28" o:spid="_x0000_s1049" style="position:absolute;left:12993;width:2470;height:2679;visibility:visible;mso-wrap-style:square;v-text-anchor:top" coordsize="247015,26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lV74A&#10;AADbAAAADwAAAGRycy9kb3ducmV2LnhtbERPzYrCMBC+L+w7hFnwtqb2oFKNIoIgshddH2BoxrbY&#10;TEqS2urT7xyEPX58/+vt6Fr1oBAbzwZm0wwUceltw5WB6+/hewkqJmSLrWcy8KQI283nxxoL6wc+&#10;0+OSKiUhHAs0UKfUFVrHsiaHceo7YuFuPjhMAkOlbcBBwl2r8yyba4cNS0ONHe1rKu+X3knvPV9e&#10;b9xrDDykU98tfl6nhTGTr3G3ApVoTP/it/toDeQyVr7ID9Cb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spVe+AAAA2wAAAA8AAAAAAAAAAAAAAAAAmAIAAGRycy9kb3ducmV2&#10;LnhtbFBLBQYAAAAABAAEAPUAAACDAwAAAAA=&#10;" path="m135890,v21082,,41275,4445,60833,13335c216154,22225,232918,34925,247015,51308l213106,83693c189992,59182,163957,46990,135128,46990v-24384,,-44958,8382,-61595,25019c56896,88646,48514,109220,48514,133604v,17018,3683,32131,11049,45339c66929,192151,77470,202438,90932,209931v13589,7620,28575,11303,45085,11303c150114,221234,162941,218694,174625,213360v11684,-5207,24511,-14859,38481,-28702l245999,218948v-18796,18415,-36703,31242,-53467,38354c175895,264414,156718,267970,135255,267970v-39751,,-72136,-12573,-97409,-37719c12573,205105,,172847,,133477,,108077,5715,85471,17272,65786,28702,45974,45212,30099,66675,18034,88011,6096,111125,,135890,xe" filled="f" strokecolor="white" strokeweight="1pt">
                  <v:stroke joinstyle="bevel" endcap="round"/>
                  <v:path arrowok="t" textboxrect="0,0,247015,267970"/>
                </v:shape>
                <v:shape id="Shape 29" o:spid="_x0000_s1050" style="position:absolute;top:4083;width:656;height:2189;visibility:visible;mso-wrap-style:square;v-text-anchor:top" coordsize="65659,218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HH8QA&#10;AADbAAAADwAAAGRycy9kb3ducmV2LnhtbESPS2vDMBCE74X8B7GF3hq5PripGzk4hkAJ6SEPcl6s&#10;9YNYK8dSYuffV4VCj8PMfMMsV5PpxJ0G11pW8DaPQBCXVrdcKzgdN68LEM4ja+wsk4IHOVhls6cl&#10;ptqOvKf7wdciQNilqKDxvk+ldGVDBt3c9sTBq+xg0Ac51FIPOAa46WQcRYk02HJYaLCnoqHycrgZ&#10;BfkWv4v8fb2rWtMn5+vtct7pk1Ivz1P+CcLT5P/Df+0vrSD+gN8v4Q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Mhx/EAAAA2wAAAA8AAAAAAAAAAAAAAAAAmAIAAGRycy9k&#10;b3ducmV2LnhtbFBLBQYAAAAABAAEAPUAAACJAwAAAAA=&#10;" path="m,l44196,,65659,1120r,40033l53086,40639r-11430,l41656,85598r13081,l65659,84739r,79490l45466,126237r-3810,l41656,218948,,218948,,xe" fillcolor="black" stroked="f" strokeweight="0">
                  <v:stroke joinstyle="bevel" endcap="round"/>
                  <v:path arrowok="t" textboxrect="0,0,65659,218948"/>
                </v:shape>
                <v:shape id="Shape 30" o:spid="_x0000_s1051" style="position:absolute;left:1619;top:4611;width:851;height:1701;visibility:visible;mso-wrap-style:square;v-text-anchor:top" coordsize="85090,170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t3cEA&#10;AADbAAAADwAAAGRycy9kb3ducmV2LnhtbERP3WrCMBS+H/gO4Qi7GTOdAym1UbRU8Gq4ugc4JMem&#10;2JyUJtPOp18uBrv8+P7L7eR6caMxdJ4VvC0yEMTam45bBV/nw2sOIkRkg71nUvBDAbab2VOJhfF3&#10;/qRbE1uRQjgUqMDGOBRSBm3JYVj4gThxFz86jAmOrTQj3lO46+Uyy1bSYcepweJAlSV9bb6dgsbW&#10;2enUmg+ndy9n/aiw3ucrpZ7n024NItIU/8V/7qNR8J7Wpy/p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Grd3BAAAA2wAAAA8AAAAAAAAAAAAAAAAAmAIAAGRycy9kb3du&#10;cmV2LnhtbFBLBQYAAAAABAAEAPUAAACGAwAAAAA=&#10;" path="m83820,r1270,224l85090,34660,56007,43942c50673,47879,45593,54864,41021,64897r44069,l85090,96901r-45847,c41148,108458,46228,117602,54356,124333v4128,3429,8795,6001,14018,7715l85090,134526r,35626l51419,164306c41085,160306,31940,154305,24003,146304,8001,130175,,110109,,86106,,61341,8001,40894,23876,24511,39751,8128,59817,,83820,xe" fillcolor="black" stroked="f" strokeweight="0">
                  <v:stroke joinstyle="bevel" endcap="round"/>
                  <v:path arrowok="t" textboxrect="0,0,85090,170152"/>
                </v:shape>
                <v:shape id="Shape 31" o:spid="_x0000_s1052" style="position:absolute;left:656;top:4094;width:747;height:2178;visibility:visible;mso-wrap-style:square;v-text-anchor:top" coordsize="74676,21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hsMQA&#10;AADbAAAADwAAAGRycy9kb3ducmV2LnhtbESP3WrCQBSE7wt9h+UUvKubWCshuooIQkEp+EdvT7PH&#10;JCR7NmbXGN++KxS8HGa+GWa26E0tOmpdaVlBPIxAEGdWl5wrOB7W7wkI55E11pZJwZ0cLOavLzNM&#10;tb3xjrq9z0UoYZeigsL7JpXSZQUZdEPbEAfvbFuDPsg2l7rFWyg3tRxF0UQaLDksFNjQqqCs2l+N&#10;go/Txd43h2r9O97+fCbx9/ZYdYlSg7d+OQXhqffP8D/9pQMXw+N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IbDEAAAA2wAAAA8AAAAAAAAAAAAAAAAAmAIAAGRycy9k&#10;b3ducmV2LnhtbFBLBQYAAAAABAAEAPUAAACJAwAAAAA=&#10;" path="m,l9573,499v8620,1080,15510,2699,20653,4858c40386,9675,48641,16914,54864,26947v6350,9906,9398,21844,9398,35560c64262,76858,60833,88923,53975,98575v-6985,9652,-17272,17018,-31242,21971l74676,217828r-45593,l,163110,,83620r5842,-460c10414,82287,13970,80985,16510,79271v4953,-3556,7493,-9271,7493,-17399c24003,57173,22733,52982,20193,49426,17780,45870,14478,43330,10287,41806,8192,41044,5239,40472,1429,40091l,40033,,xe" fillcolor="black" stroked="f" strokeweight="0">
                  <v:stroke joinstyle="bevel" endcap="round"/>
                  <v:path arrowok="t" textboxrect="0,0,74676,217828"/>
                </v:shape>
                <v:shape id="Shape 32" o:spid="_x0000_s1053" style="position:absolute;left:3573;top:6391;width:847;height:515;visibility:visible;mso-wrap-style:square;v-text-anchor:top" coordsize="84709,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I1MIA&#10;AADbAAAADwAAAGRycy9kb3ducmV2LnhtbESPS4sCMRCE78L+h9AL3taMLr5Go4iLIF7W572ZtJPB&#10;SWecRB3/vVlY8FhU1VfUdN7YUtyp9oVjBd1OAoI4c7rgXMHxsPoagfABWWPpmBQ8ycN89tGaYqrd&#10;g3d034dcRAj7FBWYEKpUSp8Zsug7riKO3tnVFkOUdS51jY8It6XsJclAWiw4LhisaGkou+xvVsHY&#10;dLE8/Qx/tzQKw0s1uPb1YqNU+7NZTEAEasI7/N9eawXfPfj7En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/0jUwgAAANsAAAAPAAAAAAAAAAAAAAAAAJgCAABkcnMvZG93&#10;bnJldi54bWxQSwUGAAAAAAQABAD1AAAAhwMAAAAA&#10;" path="m,l44831,v3937,4572,9144,8001,15367,10287c66421,12700,73787,13843,82423,13843r2286,-442l84709,51307r-762,128c68072,51435,54737,49530,43942,45465,33147,41528,24003,35687,16637,28067,9144,20320,3683,10922,,xe" fillcolor="black" stroked="f" strokeweight="0">
                  <v:stroke joinstyle="bevel" endcap="round"/>
                  <v:path arrowok="t" textboxrect="0,0,84709,51435"/>
                </v:shape>
                <v:shape id="Shape 33" o:spid="_x0000_s1054" style="position:absolute;left:2470;top:5797;width:740;height:517;visibility:visible;mso-wrap-style:square;v-text-anchor:top" coordsize="74041,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9MsAA&#10;AADbAAAADwAAAGRycy9kb3ducmV2LnhtbESPT4vCMBTE74LfITxhb5qqi0g1igq7LN7WP/dH82yj&#10;zUtpYo3f3iwseBxm5jfMch1tLTpqvXGsYDzKQBAXThsuFZyOX8M5CB+QNdaOScGTPKxX/d4Sc+0e&#10;/EvdIZQiQdjnqKAKocml9EVFFv3INcTJu7jWYkiyLaVu8ZHgtpaTLJtJi4bTQoUN7Soqboe7VWBs&#10;tsejid04fj7xjFe7vZlvpT4GcbMAESiGd/i//aMVTKfw9yX9A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n9MsAAAADbAAAADwAAAAAAAAAAAAAAAACYAgAAZHJzL2Rvd25y&#10;ZXYueG1sUEsFBgAAAAAEAAQA9QAAAIUDAAAAAA==&#10;" path="m39751,l74041,16128c65532,28194,55245,37211,43307,42925,31496,48768,17272,51688,889,51688l,51534,,15907r635,94c15875,16001,28829,10668,39751,xe" fillcolor="black" stroked="f" strokeweight="0">
                  <v:stroke joinstyle="bevel" endcap="round"/>
                  <v:path arrowok="t" textboxrect="0,0,74041,51688"/>
                </v:shape>
                <v:shape id="Shape 34" o:spid="_x0000_s1055" style="position:absolute;left:2470;top:4613;width:848;height:967;visibility:visible;mso-wrap-style:square;v-text-anchor:top" coordsize="84836,96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izsMA&#10;AADbAAAADwAAAGRycy9kb3ducmV2LnhtbESPQWuDQBSE74H+h+UVeotr0iYU4yaUoCC9xRbs8eG+&#10;qNR9K+4m0X/fLQRyHGbmGyY9TKYXVxpdZ1nBKopBENdWd9wo+P7Kl+8gnEfW2FsmBTM5OOyfFikm&#10;2t74RNfSNyJA2CWooPV+SKR0dUsGXWQH4uCd7WjQBzk2Uo94C3DTy3Ucb6XBjsNCiwMdW6p/y4tR&#10;kB1XVZlhXv3krnA8Z9tNV30q9fI8fexAeJr8I3xvF1rB6xv8fwk/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oizsMAAADbAAAADwAAAAAAAAAAAAAAAACYAgAAZHJzL2Rv&#10;d25yZXYueG1sUEsFBgAAAAAEAAQA9QAAAIgDAAAAAA==&#10;" path="m,l33417,5888c43783,9968,52959,16096,60960,24287,76835,40670,84836,62133,84836,88930r-127,7747l,96677,,64673r44069,c41402,55656,36068,48290,28194,42702,20320,36987,11176,34193,762,34193l,34437,,xe" fillcolor="black" stroked="f" strokeweight="0">
                  <v:stroke joinstyle="bevel" endcap="round"/>
                  <v:path arrowok="t" textboxrect="0,0,84836,96677"/>
                </v:shape>
                <v:shape id="Shape 35" o:spid="_x0000_s1056" style="position:absolute;left:3576;top:4611;width:844;height:1661;visibility:visible;mso-wrap-style:square;v-text-anchor:top" coordsize="84455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VzsQA&#10;AADbAAAADwAAAGRycy9kb3ducmV2LnhtbESPQWvCQBSE7wX/w/IEb3VjpEWiq4ggevHQVAVvj+wz&#10;iWbfbrNbk/77bqHgcZiZb5jFqjeNeFDra8sKJuMEBHFhdc2lguPn9nUGwgdkjY1lUvBDHlbLwcsC&#10;M207/qBHHkoRIewzVFCF4DIpfVGRQT+2jjh6V9saDFG2pdQtdhFuGpkmybs0WHNcqNDRpqLinn8b&#10;Bc3XaVamh/Mtvx939S7dusutc0qNhv16DiJQH57h//ZeK5i+wd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7lc7EAAAA2wAAAA8AAAAAAAAAAAAAAAAAmAIAAGRycy9k&#10;b3ducmV2LnhtbFBLBQYAAAAABAAEAPUAAACJAwAAAAA=&#10;" path="m75311,r9144,1802l84455,37973v-12700,,-23368,4318,-31623,12827c44450,59436,40259,70231,40259,83185v,13589,4318,24638,12827,33274c57340,120777,62167,124015,67532,126174r16923,3099l84455,164886r-6985,1230c55753,166116,37465,158242,22479,142621,7493,126873,,107061,,83058,,57404,7874,36703,23749,21209,38100,7112,55372,,75311,xe" fillcolor="black" stroked="f" strokeweight="0">
                  <v:stroke joinstyle="bevel" endcap="round"/>
                  <v:path arrowok="t" textboxrect="0,0,84455,166116"/>
                </v:shape>
                <v:shape id="Shape 2026" o:spid="_x0000_s1057" style="position:absolute;left:5613;top:4653;width:406;height:1619;visibility:visible;mso-wrap-style:square;v-text-anchor:top" coordsize="406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ECsQA&#10;AADdAAAADwAAAGRycy9kb3ducmV2LnhtbESPT2vCQBTE7wW/w/IEb3VjDiqpayiibT304J/eH9nX&#10;JCT7NmRfNH77bqHQ4zAzv2E2+ehadaM+1J4NLOYJKOLC25pLA9fL4XkNKgiyxdYzGXhQgHw7edpg&#10;Zv2dT3Q7S6kihEOGBiqRLtM6FBU5DHPfEUfv2/cOJcq+1LbHe4S7VqdJstQOa44LFXa0q6hozoMz&#10;4Ac+SrNiLDvZv38O7u2CX6kxs+n4+gJKaJT/8F/7wxpIk3QJv2/i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RArEAAAA3QAAAA8AAAAAAAAAAAAAAAAAmAIAAGRycy9k&#10;b3ducmV2LnhtbFBLBQYAAAAABAAEAPUAAACJAwAAAAA=&#10;" path="m,l40640,r,161925l,161925,,e" fillcolor="black" stroked="f" strokeweight="0">
                  <v:stroke joinstyle="bevel" endcap="round"/>
                  <v:path arrowok="t" textboxrect="0,0,40640,161925"/>
                </v:shape>
                <v:shape id="Shape 37" o:spid="_x0000_s1058" style="position:absolute;left:4420;top:4629;width:827;height:2275;visibility:visible;mso-wrap-style:square;v-text-anchor:top" coordsize="82677,22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Dk8QA&#10;AADbAAAADwAAAGRycy9kb3ducmV2LnhtbESPT4vCMBTE7wt+h/AWvMiaqviHrlFUEPagB6t4fjRv&#10;29LmpTax1m+/EYQ9DjPzG2a57kwlWmpcYVnBaBiBIE6tLjhTcDnvvxYgnEfWWFkmBU9ysF71PpYY&#10;a/vgE7WJz0SAsItRQe59HUvp0pwMuqGtiYP3axuDPsgmk7rBR4CbSo6jaCYNFhwWcqxpl1NaJnej&#10;YHA8Tyfl+HpbtOXgsE07iq5HUqr/2W2+QXjq/H/43f7RCiZzeH0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xQ5PEAAAA2wAAAA8AAAAAAAAAAAAAAAAAmAIAAGRycy9k&#10;b3ducmV2LnhtbFBLBQYAAAAABAAEAPUAAACJAwAAAAA=&#10;" path="m,l17272,3404v8255,3430,16510,9018,24892,16892l42164,2389r40513,l82677,141073v,27431,-5588,47498,-16510,60452c58738,210224,49467,216765,38322,221130l,227559,,189653r24003,-4638c30607,181586,35306,177267,38100,171934v2667,-5334,4064,-14606,4064,-27686c35052,151360,27559,156566,19685,159615l,163083,,127471r762,140c13335,127611,23749,123292,32004,114911,40132,106528,44196,95353,44196,81764v,-13589,-4064,-24511,-12319,-32893c23622,40362,13081,36171,,36171l,xe" fillcolor="black" stroked="f" strokeweight="0">
                  <v:stroke joinstyle="bevel" endcap="round"/>
                  <v:path arrowok="t" textboxrect="0,0,82677,227559"/>
                </v:shape>
                <v:shape id="Shape 38" o:spid="_x0000_s1059" style="position:absolute;left:9545;top:4611;width:846;height:1703;visibility:visible;mso-wrap-style:square;v-text-anchor:top" coordsize="84646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mnsAA&#10;AADbAAAADwAAAGRycy9kb3ducmV2LnhtbERPz2vCMBS+C/sfwhvspsmUOammZQwLXtXtsNujeTbF&#10;5iVronb+9cthsOPH93tTja4XVxpi51nD80yBIG686bjV8HGspysQMSEb7D2Thh+KUJUPkw0Wxt94&#10;T9dDakUO4VigBptSKKSMjSWHceYDceZOfnCYMhxaaQa85XDXy7lSS+mw49xgMdC7peZ8uDgNX2Pz&#10;veWXu1Ih7Lo72fp1X39q/fQ4vq1BJBrTv/jPvTMaFnls/pJ/gC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ymnsAAAADbAAAADwAAAAAAAAAAAAAAAACYAgAAZHJzL2Rvd25y&#10;ZXYueG1sUEsFBgAAAAAEAAQA9QAAAIUDAAAAAA==&#10;" path="m75946,r8700,1772l84646,37674r-445,-82c71755,37592,61214,41910,52959,50800,44704,59690,40513,71120,40513,84963v,14097,4191,25527,12700,34544c61595,128524,72009,133096,84455,133096r191,-37l84646,168887r-7430,1420c56261,170307,38227,162179,22860,145923,7620,129794,,109601,,85471,,60452,7366,40005,22225,24003,36957,8001,54864,,75946,xe" fillcolor="black" stroked="f" strokeweight="0">
                  <v:stroke joinstyle="bevel" endcap="round"/>
                  <v:path arrowok="t" textboxrect="0,0,84646,170307"/>
                </v:shape>
                <v:shape id="Shape 39" o:spid="_x0000_s1060" style="position:absolute;left:8549;top:4611;width:869;height:1661;visibility:visible;mso-wrap-style:square;v-text-anchor:top" coordsize="86868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46EcQA&#10;AADbAAAADwAAAGRycy9kb3ducmV2LnhtbESPW2sCMRSE34X+h3AKvmnWW2m3RvGCUtqn2vb9sDl7&#10;aTcnYRPd1V/fCIKPw8x8w8yXnanFiRpfWVYwGiYgiDOrKy4UfH/tBs8gfEDWWFsmBWfysFw89OaY&#10;atvyJ50OoRARwj5FBWUILpXSZyUZ9EPriKOX28ZgiLIppG6wjXBTy3GSPEmDFceFEh1tSsr+Dkej&#10;oFtll5/t+n38Mc1H+Wzbuj3/OqX6j93qFUSgLtzDt/abVjB5geuX+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+OhHEAAAA2wAAAA8AAAAAAAAAAAAAAAAAmAIAAGRycy9k&#10;b3ducmV2LnhtbFBLBQYAAAAABAAEAPUAAACJAwAAAAA=&#10;" path="m70358,v5207,,10795,1397,16510,4191l74295,39116c69469,36830,65532,35560,62484,35560v-6223,,-11557,3937,-15875,11684c42291,54991,40132,70104,40132,92710r127,7874l40259,166116,,166116,,4191r34798,l34798,24638c38608,16510,43561,10414,49784,6223,56134,2159,62865,,70358,xe" fillcolor="black" stroked="f" strokeweight="0">
                  <v:stroke joinstyle="bevel" endcap="round"/>
                  <v:path arrowok="t" textboxrect="0,0,86868,166116"/>
                </v:shape>
                <v:shape id="Shape 40" o:spid="_x0000_s1061" style="position:absolute;left:6261;top:4611;width:1149;height:1703;visibility:visible;mso-wrap-style:square;v-text-anchor:top" coordsize="114935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g4cAA&#10;AADbAAAADwAAAGRycy9kb3ducmV2LnhtbERPy2oCMRTdF/yHcIXuasYirY5GkVKh6KY+PuCSXCeD&#10;k5thkjrRrzeLgsvDeS9WyTXiSl2oPSsYjwoQxNqbmisFp+PmbQoiRGSDjWdScKMAq+XgZYGl8T3v&#10;6XqIlcghHEpUYGNsSymDtuQwjHxLnLmz7xzGDLtKmg77HO4a+V4UH9JhzbnBYktflvTl8OcUNO3v&#10;7H7vbTztt2l22yX9Sd9aqddhWs9BRErxKf53/xgFk7w+f8k/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og4cAAAADbAAAADwAAAAAAAAAAAAAAAACYAgAAZHJzL2Rvd25y&#10;ZXYueG1sUEsFBgAAAAAEAAQA9QAAAIUDAAAAAA==&#10;" path="m58674,c69088,,78994,2286,88265,6985v9398,4572,17145,11176,23622,19812l86741,51943c76581,41910,67310,36830,58928,36830v-4572,,-8128,889,-10668,2921c45593,41656,44323,44069,44323,46863v,2286,889,4191,2540,6096c48387,54737,52451,57277,58928,60452r14859,7493c89535,75692,100203,83566,106172,91567v5842,8001,8763,17399,8763,28321c114935,134239,109601,146177,99060,155829v-10541,9652,-24765,14478,-42545,14478c32893,170307,14097,161036,,142621l25019,115316v4699,5588,10287,10160,16764,13462c48133,132207,53848,133985,58801,133985v5334,,9652,-1270,12954,-3937c75057,127508,76581,124587,76581,121158v,-6223,-5842,-12319,-17653,-18288l45212,96012c19050,82804,5969,66294,5969,46482v,-12827,4953,-23749,14732,-32893c30607,4572,43307,,58674,xe" fillcolor="black" stroked="f" strokeweight="0">
                  <v:stroke joinstyle="bevel" endcap="round"/>
                  <v:path arrowok="t" textboxrect="0,0,114935,170307"/>
                </v:shape>
                <v:shape id="Shape 41" o:spid="_x0000_s1062" style="position:absolute;left:7570;top:4056;width:856;height:2216;visibility:visible;mso-wrap-style:square;v-text-anchor:top" coordsize="85598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IkcQA&#10;AADbAAAADwAAAGRycy9kb3ducmV2LnhtbESPQWsCMRSE7wX/Q3hCbzW7xYqsRhGhYqE9VD3s8bl5&#10;7i5uXpYkauqvbwoFj8PMfMPMl9F04krOt5YV5KMMBHFldcu1gsP+/WUKwgdkjZ1lUvBDHpaLwdMc&#10;C21v/E3XXahFgrAvUEETQl9I6auGDPqR7YmTd7LOYEjS1VI7vCW46eRrlk2kwZbTQoM9rRuqzruL&#10;URDLr9Jt7h/3t55jd6RPm58mpVLPw7iagQgUwyP8395qBeMc/r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iJHEAAAA2wAAAA8AAAAAAAAAAAAAAAAAmAIAAGRycy9k&#10;b3ducmV2LnhtbFBLBQYAAAAABAAEAPUAAACJAwAAAAA=&#10;" path="m20828,l61468,r,59690l85598,59690r,34925l61468,94615r,127000l20828,221615r,-127000l,94615,,59690r20828,l20828,xe" fillcolor="black" stroked="f" strokeweight="0">
                  <v:stroke joinstyle="bevel" endcap="round"/>
                  <v:path arrowok="t" textboxrect="0,0,85598,221615"/>
                </v:shape>
                <v:shape id="Shape 42" o:spid="_x0000_s1063" style="position:absolute;left:5557;top:3986;width:518;height:527;visibility:visible;mso-wrap-style:square;v-text-anchor:top" coordsize="51816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FLMEA&#10;AADbAAAADwAAAGRycy9kb3ducmV2LnhtbESPQYvCMBSE74L/ITzBm6ZWV6QaRYSC4ElXlj0+m2db&#10;bF5KErX+eyMs7HGYmW+Y1aYzjXiQ87VlBZNxAoK4sLrmUsH5Ox8tQPiArLGxTApe5GGz7vdWmGn7&#10;5CM9TqEUEcI+QwVVCG0mpS8qMujHtiWO3tU6gyFKV0rt8BnhppFpksylwZrjQoUt7Soqbqe7UTA/&#10;/pxfPM05Tybd75c7XNLSHpQaDrrtEkSgLvyH/9p7rWCWwudL/AF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RxSzBAAAA2wAAAA8AAAAAAAAAAAAAAAAAmAIAAGRycy9kb3du&#10;cmV2LnhtbFBLBQYAAAAABAAEAPUAAACGAwAAAAA=&#10;" path="m25908,v7112,,13208,2539,18288,7747c49276,12953,51816,19177,51816,26543v,7239,-2540,13334,-7620,18542c39243,50164,33147,52705,26162,52705v-7239,,-13335,-2667,-18542,-7874c2540,39624,,33401,,25908,,18796,2540,12700,7620,7620,12700,2539,18669,,25908,xe" fillcolor="black" stroked="f" strokeweight="0">
                  <v:stroke joinstyle="bevel" endcap="round"/>
                  <v:path arrowok="t" textboxrect="0,0,51816,52705"/>
                </v:shape>
                <v:shape id="Shape 2027" o:spid="_x0000_s1064" style="position:absolute;left:12501;top:4653;width:407;height:1619;visibility:visible;mso-wrap-style:square;v-text-anchor:top" coordsize="406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hkcQA&#10;AADdAAAADwAAAGRycy9kb3ducmV2LnhtbESPT2vCQBTE7wW/w/IEb3VjDiqpayiibT304J/eH9nX&#10;JCT7NmRfNP32bqHQ4zAzv2E2+ehadaM+1J4NLOYJKOLC25pLA9fL4XkNKgiyxdYzGfihAPl28rTB&#10;zPo7n+h2llJFCIcMDVQiXaZ1KCpyGOa+I47et+8dSpR9qW2P9wh3rU6TZKkd1hwXKuxoV1HRnAdn&#10;wA98lGbFWHayf/8c3NsFv1JjZtPx9QWU0Cj/4b/2hzWQJukKft/EJ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4ZHEAAAA3QAAAA8AAAAAAAAAAAAAAAAAmAIAAGRycy9k&#10;b3ducmV2LnhtbFBLBQYAAAAABAAEAPUAAACJAwAAAAA=&#10;" path="m,l40640,r,161925l,161925,,e" fillcolor="black" stroked="f" strokeweight="0">
                  <v:stroke joinstyle="bevel" endcap="round"/>
                  <v:path arrowok="t" textboxrect="0,0,40640,161925"/>
                </v:shape>
                <v:shape id="Shape 44" o:spid="_x0000_s1065" style="position:absolute;left:10391;top:4629;width:830;height:1671;visibility:visible;mso-wrap-style:square;v-text-anchor:top" coordsize="82994,167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/nsEA&#10;AADbAAAADwAAAGRycy9kb3ducmV2LnhtbESPQWvCQBSE7wX/w/KE3upGCaWJrhKkBa/GkvMz+8wG&#10;s29DdjWxv94tFHocZuYbZrObbCfuNPjWsYLlIgFBXDvdcqPg+/T19gHCB2SNnWNS8CAPu+3sZYO5&#10;diMf6V6GRkQI+xwVmBD6XEpfG7LoF64njt7FDRZDlEMj9YBjhNtOrpLkXVpsOS4Y7GlvqL6WN6vg&#10;B4vqU/I5a86nUfa3rCq8WSn1Op+KNYhAU/gP/7UPWkGawu+X+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Mv57BAAAA2wAAAA8AAAAAAAAAAAAAAAAAmAIAAGRycy9kb3du&#10;cmV2LnhtbFBLBQYAAAAABAAEAPUAAACGAwAAAAA=&#10;" path="m,l18732,3816v8509,3555,16383,9143,23622,16510l42354,2419r40640,l82994,164344r-40640,l42354,147199v-8001,7620,-15875,12954,-23876,16383l,167114,,131287r17256,-3297c22542,125768,27305,122434,31559,117989,39941,109099,44132,97415,44132,83064v,-14097,-4191,-25527,-12573,-34163c27305,44519,22542,41249,17224,39074l,35902,,xe" fillcolor="black" stroked="f" strokeweight="0">
                  <v:stroke joinstyle="bevel" endcap="round"/>
                  <v:path arrowok="t" textboxrect="0,0,82994,167114"/>
                </v:shape>
                <v:shape id="Shape 45" o:spid="_x0000_s1066" style="position:absolute;left:13199;top:4611;width:845;height:1703;visibility:visible;mso-wrap-style:square;v-text-anchor:top" coordsize="84582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DlMIA&#10;AADbAAAADwAAAGRycy9kb3ducmV2LnhtbESPT4vCMBTE7wt+h/CEva2pouLWpiKLwnr0z8Hj2+bZ&#10;FpuXbhK1fnsjCB6HmfkNky0604grOV9bVjAcJCCIC6trLhUc9uuvGQgfkDU2lknBnTws8t5Hhqm2&#10;N97SdRdKESHsU1RQhdCmUvqiIoN+YFvi6J2sMxiidKXUDm8Rbho5SpKpNFhzXKiwpZ+KivPuYhQs&#10;D8Hs//zqf30ZtdsZ2e+j22ilPvvdcg4iUBfe4Vf7VysYT+D5Jf4Am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28OUwgAAANsAAAAPAAAAAAAAAAAAAAAAAJgCAABkcnMvZG93&#10;bnJldi54bWxQSwUGAAAAAAQABAD1AAAAhwMAAAAA&#10;" path="m83947,r635,82l84582,38227v-12700,,-23114,4445,-31496,13208c44577,60198,40386,71501,40386,85217v,13970,4191,25400,12446,34163c61214,128143,71755,132461,84455,132461r127,-24l84582,170243r-508,64c60833,170307,41021,162052,24638,145542,8128,129032,,108966,,85344,,59944,9271,38862,27813,22098,44069,7366,62738,,83947,xe" fillcolor="black" stroked="f" strokeweight="0">
                  <v:stroke joinstyle="bevel" endcap="round"/>
                  <v:path arrowok="t" textboxrect="0,0,84582,170307"/>
                </v:shape>
                <v:shape id="Shape 46" o:spid="_x0000_s1067" style="position:absolute;left:11471;top:4056;width:856;height:2216;visibility:visible;mso-wrap-style:square;v-text-anchor:top" coordsize="85598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Q5cQA&#10;AADbAAAADwAAAGRycy9kb3ducmV2LnhtbESPQWsCMRSE7wX/Q3hCbzVrsYusRhGhYqE9VD3s8bl5&#10;7i5uXpYkauqvbwoFj8PMfMPMl9F04krOt5YVjEcZCOLK6pZrBYf9+8sUhA/IGjvLpOCHPCwXg6c5&#10;Ftre+Juuu1CLBGFfoIImhL6Q0lcNGfQj2xMn72SdwZCkq6V2eEtw08nXLMulwZbTQoM9rRuqzruL&#10;URDLr9Jt7h/3t55jd6RPOz7lpVLPw7iagQgUwyP8395qBZMc/r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EOXEAAAA2wAAAA8AAAAAAAAAAAAAAAAAmAIAAGRycy9k&#10;b3ducmV2LnhtbFBLBQYAAAAABAAEAPUAAACJAwAAAAA=&#10;" path="m20828,l61468,r,59690l85598,59690r,34925l61468,94615r,127000l20828,221615r,-127000l,94615,,59690r20828,l20828,xe" fillcolor="black" stroked="f" strokeweight="0">
                  <v:stroke joinstyle="bevel" endcap="round"/>
                  <v:path arrowok="t" textboxrect="0,0,85598,221615"/>
                </v:shape>
                <v:shape id="Shape 47" o:spid="_x0000_s1068" style="position:absolute;left:12446;top:3986;width:518;height:527;visibility:visible;mso-wrap-style:square;v-text-anchor:top" coordsize="51816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mtMQA&#10;AADbAAAADwAAAGRycy9kb3ducmV2LnhtbESPS2vDMBCE74H8B7GB3hI5bpsGN0ooBUMhpzwIOW6t&#10;jW1qrYyk+vHvq0Cgx2FmvmE2u8E0oiPna8sKlosEBHFhdc2lgvMpn69B+ICssbFMCkbysNtOJxvM&#10;tO35QN0xlCJC2GeooAqhzaT0RUUG/cK2xNG7WWcwROlKqR32EW4amSbJShqsOS5U2NJnRcXP8dco&#10;WB0u55Gfc86T5XB9dfvvtLR7pZ5mw8c7iEBD+A8/2l9awcsb3L/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mZrTEAAAA2wAAAA8AAAAAAAAAAAAAAAAAmAIAAGRycy9k&#10;b3ducmV2LnhtbFBLBQYAAAAABAAEAPUAAACJAwAAAAA=&#10;" path="m25908,v7112,,13208,2539,18288,7747c49276,12953,51816,19177,51816,26543v,7239,-2540,13334,-7620,18542c39243,50164,33147,52705,26162,52705v-7239,,-13335,-2667,-18542,-7874c2540,39624,,33401,,25908,,18796,2540,12700,7620,7620,12700,2539,18669,,25908,xe" fillcolor="black" stroked="f" strokeweight="0">
                  <v:stroke joinstyle="bevel" endcap="round"/>
                  <v:path arrowok="t" textboxrect="0,0,51816,52705"/>
                </v:shape>
                <v:shape id="Shape 48" o:spid="_x0000_s1069" style="position:absolute;left:14044;top:4612;width:853;height:1701;visibility:visible;mso-wrap-style:square;v-text-anchor:top" coordsize="85217,17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hc8AA&#10;AADbAAAADwAAAGRycy9kb3ducmV2LnhtbERPzYrCMBC+C/sOYYS9iKbKukg1yiIKKqhs9QGGZrbt&#10;2kxKErW+vTkIHj++/9miNbW4kfOVZQXDQQKCOLe64kLB+bTuT0D4gKyxtkwKHuRhMf/ozDDV9s6/&#10;dMtCIWII+xQVlCE0qZQ+L8mgH9iGOHJ/1hkMEbpCaof3GG5qOUqSb2mw4thQYkPLkvJLdjUKDr3d&#10;7n/vzvJhDrw90mq72lzHSn12258piEBteItf7o1W8BXHxi/x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Mhc8AAAADbAAAADwAAAAAAAAAAAAAAAACYAgAAZHJzL2Rvd25y&#10;ZXYueG1sUEsFBgAAAAAEAAQA9QAAAIUDAAAAAA==&#10;" path="m,l21558,2776v7176,1905,14129,4762,20860,8573c55880,19095,66294,29382,73914,42463v7493,13081,11303,27305,11303,42418c85217,100249,81407,114472,73787,127807v-7620,13335,-17907,23622,-30988,31115c36258,162669,29369,165494,22146,167383l,170161,,132355r17320,-3294c22606,126855,27369,123553,31623,119171,40005,110281,44196,98978,44196,85136v,-13971,-4064,-25274,-12446,-33910c23495,42590,12954,38145,,38145l,xe" fillcolor="black" stroked="f" strokeweight="0">
                  <v:stroke joinstyle="bevel" endcap="round"/>
                  <v:path arrowok="t" textboxrect="0,0,85217,170161"/>
                </v:shape>
                <v:shape id="Shape 49" o:spid="_x0000_s1070" style="position:absolute;left:15228;top:4611;width:1436;height:1661;visibility:visible;mso-wrap-style:square;v-text-anchor:top" coordsize="143637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qJMMA&#10;AADbAAAADwAAAGRycy9kb3ducmV2LnhtbESPQWvCQBSE74L/YXlCL6IbaxWNrmIDLb1JU70/ss8k&#10;mH0bdldN/fXdguBxmJlvmPW2M424kvO1ZQWTcQKCuLC65lLB4edjtADhA7LGxjIp+CUP202/t8ZU&#10;2xt/0zUPpYgQ9ikqqEJoUyl9UZFBP7YtcfRO1hkMUbpSaoe3CDeNfE2SuTRYc1yosKWsouKcX4yC&#10;5N1pM5tmR+vOn/vpbHjPDvldqZdBt1uBCNSFZ/jR/tIK3p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eqJMMAAADbAAAADwAAAAAAAAAAAAAAAACYAgAAZHJzL2Rv&#10;d25yZXYueG1sUEsFBgAAAAAEAAQA9QAAAIgDAAAAAA==&#10;" path="m88646,v16002,,29591,5588,40767,16891c138938,26416,143637,40513,143637,59055r,107061l103378,166116r,-70866c103378,75946,102489,62992,100838,56769,99060,50419,96012,45593,91694,42164,87503,38862,82169,37211,75819,37211v-8255,,-15240,2794,-21209,8255c48768,50927,44704,58547,42418,68326v-1270,5080,-1778,16002,-1778,32893l40640,166116,,166116,,4191r40640,l40640,20828c49784,13081,58166,7620,65659,4572,73152,1524,80772,,88646,xe" fillcolor="black" stroked="f" strokeweight="0">
                  <v:stroke joinstyle="bevel" endcap="round"/>
                  <v:path arrowok="t" textboxrect="0,0,143637,166116"/>
                </v:shape>
                <v:shape id="Shape 50" o:spid="_x0000_s1071" style="position:absolute;left:17849;top:4182;width:662;height:2145;visibility:visible;mso-wrap-style:square;v-text-anchor:top" coordsize="66167,214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cbcEA&#10;AADbAAAADwAAAGRycy9kb3ducmV2LnhtbERPy4rCMBTdD/gP4QpuBk0VFK1GkQFBF4LPhbtrc22r&#10;zU2niVr/3iwEl4fznsxqU4gHVS63rKDbiUAQJ1bnnCo47BftIQjnkTUWlknBixzMpo2fCcbaPnlL&#10;j51PRQhhF6OCzPsyltIlGRl0HVsSB+5iK4M+wCqVusJnCDeF7EXRQBrMOTRkWNJfRsltdzcKlufu&#10;9fgaHVa/23+rT8eeTzbXtVKtZj0fg/BU+6/4415qBf2wPnwJP0B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2XG3BAAAA2wAAAA8AAAAAAAAAAAAAAAAAmAIAAGRycy9kb3du&#10;cmV2LnhtbFBLBQYAAAAABAAEAPUAAACGAwAAAAA=&#10;" path="m66167,r,39240l61976,41029v-2667,2667,-3937,5842,-3937,9398c58039,53983,58896,57793,60642,61857r5525,9015l66167,134062r-5207,-6292c46355,139962,38989,150630,38989,159774v,4318,2032,8255,5969,11811c49022,175141,54102,176919,60198,176919r5969,-1172l66167,212884r-9906,1627c39497,214511,25908,209685,15494,199779,5207,190000,,177427,,162060,,150376,2921,139454,8763,129167,14605,118753,24765,108085,38989,97163,24892,78240,17780,61476,17780,46871v,-10795,4699,-21463,13970,-32004c36449,9596,42069,5659,48641,3040l66167,xe" fillcolor="black" stroked="f" strokeweight="0">
                  <v:stroke joinstyle="bevel" endcap="round"/>
                  <v:path arrowok="t" textboxrect="0,0,66167,214511"/>
                </v:shape>
                <v:shape id="Shape 51" o:spid="_x0000_s1072" style="position:absolute;left:18511;top:4173;width:1191;height:2137;visibility:visible;mso-wrap-style:square;v-text-anchor:top" coordsize="119126,21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VBMQA&#10;AADbAAAADwAAAGRycy9kb3ducmV2LnhtbESPQWvCQBSE70L/w/IK3nRjUWmjGymWgj2J20Kvz+wz&#10;Ccm+TbNbk/z7riD0OMzMN8x2N9hGXKnzlWMFi3kCgjh3puJCwdfn++wZhA/IBhvHpGAkD7vsYbLF&#10;1LieT3TVoRARwj5FBWUIbSqlz0uy6OeuJY7exXUWQ5RdIU2HfYTbRj4lyVparDgulNjSvqS81r9W&#10;wVs4LhtdX/T3/jy+fKyWa034o9T0cXjdgAg0hP/wvX0wClYLuH2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VQTEAAAA2wAAAA8AAAAAAAAAAAAAAAAAmAIAAGRycy9k&#10;b3ducmV2LnhtbFBLBQYAAAAABAAEAPUAAACJAwAAAAA=&#10;" path="m5080,c22225,,35433,5207,44577,15621v9144,10414,13843,20828,13843,31496c58420,55499,56261,63500,52070,71120,47879,78740,38100,90043,22987,105029v17780,20955,29210,33909,34290,39116c60452,141732,68580,135001,81661,123952r24765,28448l95123,162560,84074,172720r35052,37211l68707,209931,54229,195072v-11493,6794,-22606,11874,-33305,15256l,213765,,176628r8985,-1765c14510,172911,20574,169990,27178,166116v-3810,-3746,-8413,-8763,-13811,-15018l,134944,,71754r2413,3938c13462,66294,18923,57912,18923,50673v,-3810,-1270,-6858,-3683,-9271c12700,39116,9398,37846,5334,37846l,40122,,881,5080,xe" fillcolor="black" stroked="f" strokeweight="0">
                  <v:stroke joinstyle="bevel" endcap="round"/>
                  <v:path arrowok="t" textboxrect="0,0,119126,213765"/>
                </v:shape>
                <v:shape id="Shape 52" o:spid="_x0000_s1073" style="position:absolute;left:20880;top:4083;width:656;height:2189;visibility:visible;mso-wrap-style:square;v-text-anchor:top" coordsize="65659,218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5mE8IA&#10;AADbAAAADwAAAGRycy9kb3ducmV2LnhtbESPT4vCMBTE7wt+h/AEb2uqoCvVVKogiOhhVTw/mtc/&#10;2LzUJmr99kZY2OMwM79hFsvO1OJBrassKxgNIxDEmdUVFwrOp833DITzyBpry6TgRQ6WSe9rgbG2&#10;T/6lx9EXIkDYxaig9L6JpXRZSQbd0DbEwctta9AH2RZSt/gMcFPLcRRNpcGKw0KJDa1Lyq7Hu1GQ&#10;7vCwTn9W+7wyzfRyu18ve31WatDv0jkIT53/D/+1t1rBZAyfL+EHy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mYTwgAAANsAAAAPAAAAAAAAAAAAAAAAAJgCAABkcnMvZG93&#10;bnJldi54bWxQSwUGAAAAAAQABAD1AAAAhwMAAAAA&#10;" path="m,l44196,,65659,1171r,40269l53340,40639r-11684,l41656,85598r13208,l65659,85132r,40340l41656,126237r,92711l,218948,,xe" fillcolor="black" stroked="f" strokeweight="0">
                  <v:stroke joinstyle="bevel" endcap="round"/>
                  <v:path arrowok="t" textboxrect="0,0,65659,218948"/>
                </v:shape>
                <v:shape id="Shape 53" o:spid="_x0000_s1074" style="position:absolute;left:22468;top:4611;width:847;height:1703;visibility:visible;mso-wrap-style:square;v-text-anchor:top" coordsize="84645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zYcQA&#10;AADbAAAADwAAAGRycy9kb3ducmV2LnhtbESPQWsCMRSE74X+h/AKvZSaVVFkaxRRWhSK2FXa62Pz&#10;uru4eVmSVOO/NwXB4zAz3zDTeTStOJHzjWUF/V4Ggri0uuFKwWH//joB4QOyxtYyKbiQh/ns8WGK&#10;ubZn/qJTESqRIOxzVFCH0OVS+rImg75nO+Lk/VpnMCTpKqkdnhPctHKQZWNpsOG0UGNHy5rKY/Fn&#10;FGzi5efle/BZbHfLlZ5E+sCxM0o9P8XFG4hAMdzDt/ZaKxgN4f9L+gF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M2HEAAAA2wAAAA8AAAAAAAAAAAAAAAAAmAIAAGRycy9k&#10;b3ducmV2LnhtbFBLBQYAAAAABAAEAPUAAACJAwAAAAA=&#10;" path="m75946,r8699,1772l84645,37674r-444,-82c71755,37592,61214,41910,52959,50800,44704,59690,40513,71120,40513,84963v,14097,4191,25527,12700,34544c61595,128524,72009,133096,84455,133096r190,-37l84645,168887r-7429,1420c56261,170307,38227,162179,22860,145923,7620,129794,,109601,,85471,,60452,7366,40005,22225,24003,36957,8001,54864,,75946,xe" fillcolor="black" stroked="f" strokeweight="0">
                  <v:stroke joinstyle="bevel" endcap="round"/>
                  <v:path arrowok="t" textboxrect="0,0,84645,170307"/>
                </v:shape>
                <v:shape id="Shape 54" o:spid="_x0000_s1075" style="position:absolute;left:21536;top:4094;width:644;height:1243;visibility:visible;mso-wrap-style:square;v-text-anchor:top" coordsize="64389,124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wGMIA&#10;AADbAAAADwAAAGRycy9kb3ducmV2LnhtbESPwWrDMBBE74H+g9hCb4nc1CnBjRIcQ4Kvdgq9LtbW&#10;MrVWrqXEzt9XhUKPw8y8YXaH2fbiRqPvHCt4XiUgiBunO24VvF9Oyy0IH5A19o5JwZ08HPYPix1m&#10;2k1c0a0OrYgQ9hkqMCEMmZS+MWTRr9xAHL1PN1oMUY6t1CNOEW57uU6SV2mx47hgcKDCUPNVX62C&#10;vjRJ3eR5Qcfqpdie8++PdINKPT3O+RuIQHP4D/+1S61gk8Lvl/g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nAYwgAAANsAAAAPAAAAAAAAAAAAAAAAAJgCAABkcnMvZG93&#10;bnJldi54bWxQSwUGAAAAAAQABAD1AAAAhwMAAAAA&#10;" path="m,l9382,512v8620,1111,15574,2762,20844,4921c40767,9878,49149,16990,55245,26896v6096,9906,9144,21717,9144,35559c64389,77696,60325,90396,52451,100555v-8001,10034,-18923,17146,-32512,21083c15875,122781,10192,123638,2873,124209l,124301,,83961r2445,-105c6064,83475,8890,82903,10922,82141v4064,-1397,7239,-3937,9652,-7366c22860,71346,24003,67154,24003,62329v,-8509,-3175,-14605,-9779,-18542c11875,42326,8478,41247,4049,40532l,40269,,xe" fillcolor="black" stroked="f" strokeweight="0">
                  <v:stroke joinstyle="bevel" endcap="round"/>
                  <v:path arrowok="t" textboxrect="0,0,64389,124301"/>
                </v:shape>
                <v:shape id="Shape 55" o:spid="_x0000_s1076" style="position:absolute;left:24375;top:4653;width:1717;height:2211;visibility:visible;mso-wrap-style:square;v-text-anchor:top" coordsize="171704,22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umMcA&#10;AADbAAAADwAAAGRycy9kb3ducmV2LnhtbESP3WrCQBSE74W+w3IKvRHd1D8kukpbEKzSghqwvTtk&#10;j0lo9mya3Wrq07uC4OUwM98w03ljSnGk2hWWFTx3IxDEqdUFZwqS3aIzBuE8ssbSMin4Jwfz2UNr&#10;irG2J97QceszESDsYlSQe1/FUro0J4Ouayvi4B1sbdAHWWdS13gKcFPKXhSNpMGCw0KOFb3llP5s&#10;/4yC/XL12+ekveh/rt/Nx+r1K/k+D5R6emxeJiA8Nf4evrWXWsFwCNcv4Qf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zLpjHAAAA2wAAAA8AAAAAAAAAAAAAAAAAmAIAAGRy&#10;cy9kb3ducmV2LnhtbFBLBQYAAAAABAAEAPUAAACMAwAAAAA=&#10;" path="m,l41529,,83566,101600,130048,r41656,l70231,221107r-41910,l61595,149860,,xe" fillcolor="black" stroked="f" strokeweight="0">
                  <v:stroke joinstyle="bevel" endcap="round"/>
                  <v:path arrowok="t" textboxrect="0,0,171704,221107"/>
                </v:shape>
                <v:shape id="Shape 56" o:spid="_x0000_s1077" style="position:absolute;left:23315;top:4629;width:830;height:1671;visibility:visible;mso-wrap-style:square;v-text-anchor:top" coordsize="82995,167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RYsMA&#10;AADbAAAADwAAAGRycy9kb3ducmV2LnhtbESPzWrDMBCE74G8g9hAb4nsFpvgRgkhpdAc4/bS22Jt&#10;bbfWyljyX54+CgR6HGbmG2Z3mEwjBupcbVlBvIlAEBdW11wq+Pp8X29BOI+ssbFMCmZycNgvFzvM&#10;tB35QkPuSxEg7DJUUHnfZlK6oiKDbmNb4uD92M6gD7Irpe5wDHDTyOcoSqXBmsNChS2dKir+8t4o&#10;aKNkW8bz9Bvbc/+dvAzXPonflHpaTcdXEJ4m/x9+tD+0giSF+5fwA+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lRYsMAAADbAAAADwAAAAAAAAAAAAAAAACYAgAAZHJzL2Rv&#10;d25yZXYueG1sUEsFBgAAAAAEAAQA9QAAAIgDAAAAAA==&#10;" path="m,l18733,3816v8509,3556,16383,9144,23622,16510l42355,2419r40640,l82995,164344r-40640,l42355,147199v-8001,7620,-15875,12954,-23876,16383l,167114,,131287r17256,-3297c22543,125768,27305,122434,31560,117989,39942,109099,44133,97415,44133,83064v,-14097,-4191,-25527,-12573,-34163c27305,44519,22543,41249,17225,39074l,35902,,xe" fillcolor="black" stroked="f" strokeweight="0">
                  <v:stroke joinstyle="bevel" endcap="round"/>
                  <v:path arrowok="t" textboxrect="0,0,82995,167114"/>
                </v:shape>
                <v:shape id="Shape 57" o:spid="_x0000_s1078" style="position:absolute;left:29112;top:4611;width:851;height:1701;visibility:visible;mso-wrap-style:square;v-text-anchor:top" coordsize="85090,170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QCcQA&#10;AADbAAAADwAAAGRycy9kb3ducmV2LnhtbESPUWvCMBSF3wf+h3AFX4amE+akNhUVhT0NV/0Bl+Ta&#10;FJub0mRa9+uXwWCPh3POdzjFenCtuFEfGs8KXmYZCGLtTcO1gvPpMF2CCBHZYOuZFDwowLocPRWY&#10;G3/nT7pVsRYJwiFHBTbGLpcyaEsOw8x3xMm7+N5hTLKvpenxnuCulfMsW0iHDacFix3tLOlr9eUU&#10;VHafHY+1+XB683zS3zvcb5cLpSbjYbMCEWmI/+G/9rtR8PoGv1/SD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w0AnEAAAA2wAAAA8AAAAAAAAAAAAAAAAAmAIAAGRycy9k&#10;b3ducmV2LnhtbFBLBQYAAAAABAAEAPUAAACJAwAAAAA=&#10;" path="m83820,r1270,224l85090,34660,56007,43942c50673,47879,45593,54864,41021,64897r44069,l85090,96901r-45847,c41148,108458,46228,117602,54356,124333v4127,3429,8795,6001,14018,7715l85090,134526r,35626l51419,164306c41084,160306,31940,154305,24003,146304,8001,130175,,110109,,86106,,61341,8001,40894,23876,24511,39751,8128,59817,,83820,xe" fillcolor="black" stroked="f" strokeweight="0">
                  <v:stroke joinstyle="bevel" endcap="round"/>
                  <v:path arrowok="t" textboxrect="0,0,85090,170152"/>
                </v:shape>
                <v:shape id="Shape 58" o:spid="_x0000_s1079" style="position:absolute;left:26319;top:4611;width:2482;height:1661;visibility:visible;mso-wrap-style:square;v-text-anchor:top" coordsize="248158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YiL4A&#10;AADbAAAADwAAAGRycy9kb3ducmV2LnhtbERPy4rCMBTdC/MP4Q7MTlMHFOmYFikMKMzC5/7SXNtO&#10;m5uSRFv/3iwEl4fzXuej6cSdnG8sK5jPEhDEpdUNVwrOp9/pCoQPyBo7y6TgQR7y7GOyxlTbgQ90&#10;P4ZKxBD2KSqoQ+hTKX1Zk0E/sz1x5K7WGQwRukpqh0MMN538TpKlNNhwbKixp6Kmsj3ejIKwaC/b&#10;YV+Y07X83xmNbeH+zkp9fY6bHxCBxvAWv9xbrWARx8Yv8QfI7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s2Ii+AAAA2wAAAA8AAAAAAAAAAAAAAAAAmAIAAGRycy9kb3ducmV2&#10;LnhtbFBLBQYAAAAABAAEAPUAAACDAwAAAAA=&#10;" path="m91567,v10160,,19304,2540,27432,7493c127127,12446,133731,19685,138684,29210v6477,-9525,14351,-16764,23749,-21717c171831,2540,182118,,193167,v11557,,21717,2667,30353,8001c232283,13462,238633,20447,242443,29083v3810,8636,5715,22606,5715,42037l248158,166116r-40894,l207264,83947v,-18288,-2286,-30734,-6858,-37211c195834,40132,188976,36957,179832,36957v-6985,,-13208,1905,-18669,5969c155702,46863,151511,52324,148844,59309v-2667,6985,-3937,18288,-3937,33782l144907,166116r-41021,l103886,87630v,-14478,-1016,-24892,-3175,-31369c98552,49657,95377,44831,91059,41656,86868,38481,81661,36957,75565,36957v-6731,,-12827,2032,-18415,5969c51689,46990,47498,52578,44831,59817v-2794,7239,-4191,18669,-4191,34290l40640,166116,,166116,,4191r40640,l40640,22860c47625,15113,55372,9398,63881,5715,72390,1905,81534,,91567,xe" fillcolor="black" stroked="f" strokeweight="0">
                  <v:stroke joinstyle="bevel" endcap="round"/>
                  <v:path arrowok="t" textboxrect="0,0,248158,166116"/>
                </v:shape>
                <v:shape id="Shape 59" o:spid="_x0000_s1080" style="position:absolute;left:29963;top:5797;width:740;height:517;visibility:visible;mso-wrap-style:square;v-text-anchor:top" coordsize="74041,5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veMIA&#10;AADbAAAADwAAAGRycy9kb3ducmV2LnhtbESPQWvCQBSE70L/w/IK3nRjsWJT19AWKqU3Y3t/ZJ/J&#10;avZtyG6T9d+7BcHjMDPfMJsi2lYM1HvjWMFinoEgrpw2XCv4OXzO1iB8QNbYOiYFF/JQbB8mG8y1&#10;G3lPQxlqkSDsc1TQhNDlUvqqIYt+7jri5B1dbzEk2ddS9zgmuG3lU5atpEXDaaHBjj4aqs7ln1Vg&#10;bPaNBxOHRVxe8BdP9v1sdkpNH+PbK4hAMdzDt/aXVvD8Av9f0g+Q2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i94wgAAANsAAAAPAAAAAAAAAAAAAAAAAJgCAABkcnMvZG93&#10;bnJldi54bWxQSwUGAAAAAAQABAD1AAAAhwMAAAAA&#10;" path="m39751,l74041,16128c65532,28194,55245,37211,43307,42925,31496,48768,17272,51688,889,51688l,51534,,15907r635,94c15875,16001,28829,10668,39751,xe" fillcolor="black" stroked="f" strokeweight="0">
                  <v:stroke joinstyle="bevel" endcap="round"/>
                  <v:path arrowok="t" textboxrect="0,0,74041,51688"/>
                </v:shape>
                <v:shape id="Shape 60" o:spid="_x0000_s1081" style="position:absolute;left:29963;top:4613;width:848;height:967;visibility:visible;mso-wrap-style:square;v-text-anchor:top" coordsize="84836,96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L0L0A&#10;AADbAAAADwAAAGRycy9kb3ducmV2LnhtbERPy6rCMBDdX/AfwgjurqmCRapRRFoQd1ahLodmbIvN&#10;pDRR69+bheDycN7r7WBa8aTeNZYVzKYRCOLS6oYrBZdz9r8E4TyyxtYyKXiTg+1m9LfGRNsXn+iZ&#10;+0qEEHYJKqi97xIpXVmTQTe1HXHgbrY36APsK6l7fIVw08p5FMXSYMOhocaO9jWV9/xhFKT7WZGn&#10;mBXXzB0cv9N40RRHpSbjYbcC4WnwP/HXfdAK4rA+fAk/QG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MIL0L0AAADbAAAADwAAAAAAAAAAAAAAAACYAgAAZHJzL2Rvd25yZXYu&#10;eG1sUEsFBgAAAAAEAAQA9QAAAIIDAAAAAA==&#10;" path="m,l33417,5888c43783,9968,52959,16096,60960,24287,76835,40670,84836,62133,84836,88931r-127,7746l,96677,,64673r44069,c41402,55657,36068,48290,28194,42702,20320,36987,11176,34194,762,34194l,34437,,xe" fillcolor="black" stroked="f" strokeweight="0">
                  <v:stroke joinstyle="bevel" endcap="round"/>
                  <v:path arrowok="t" textboxrect="0,0,84836,96677"/>
                </v:shape>
                <v:shape id="Shape 61" o:spid="_x0000_s1082" style="position:absolute;left:36120;top:4611;width:845;height:1703;visibility:visible;mso-wrap-style:square;v-text-anchor:top" coordsize="84582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Z974A&#10;AADbAAAADwAAAGRycy9kb3ducmV2LnhtbESPzQrCMBCE74LvEFbwpqkeRKtRRBT06M/B49qsbbHZ&#10;1CRqfXsjCB6HmfmGmS0aU4knOV9aVjDoJyCIM6tLzhWcjpveGIQPyBory6TgTR4W83Zrhqm2L97T&#10;8xByESHsU1RQhFCnUvqsIIO+b2vi6F2tMxiidLnUDl8Rbio5TJKRNFhyXCiwplVB2e3wMAqWp2CO&#10;F7++bx7Dej8mOzm7nVaq22mWUxCBmvAP/9pbrWA0gO+X+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lVmfe+AAAA2wAAAA8AAAAAAAAAAAAAAAAAmAIAAGRycy9kb3ducmV2&#10;LnhtbFBLBQYAAAAABAAEAPUAAACDAwAAAAA=&#10;" path="m83947,r635,82l84582,38227v-12700,,-23114,4445,-31496,13208c44577,60198,40386,71501,40386,85217v,13970,4191,25400,12446,34163c61214,128143,71628,132461,84455,132461r127,-24l84582,170243r-508,64c60833,170307,41021,162052,24638,145542,8128,129032,,108966,,85344,,59944,9271,38862,27813,22098,44069,7366,62738,,83947,xe" fillcolor="black" stroked="f" strokeweight="0">
                  <v:stroke joinstyle="bevel" endcap="round"/>
                  <v:path arrowok="t" textboxrect="0,0,84582,170307"/>
                </v:shape>
                <v:shape id="Shape 62" o:spid="_x0000_s1083" style="position:absolute;left:31139;top:4611;width:1436;height:1661;visibility:visible;mso-wrap-style:square;v-text-anchor:top" coordsize="143637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kNcQA&#10;AADbAAAADwAAAGRycy9kb3ducmV2LnhtbESPQWvCQBSE7wX/w/IKXkrdNGKQ1FVsoMVbaYz3R/Y1&#10;CWbfht2tif76rlDocZiZb5jNbjK9uJDznWUFL4sEBHFtdceNgur4/rwG4QOyxt4yKbiSh9129rDB&#10;XNuRv+hShkZECPscFbQhDLmUvm7JoF/YgTh639YZDFG6RmqHY4SbXqZJkkmDHceFFgcqWqrP5Y9R&#10;kLw5bVbL4mTd+eNzuXq6FVV5U2r+OO1fQQSawn/4r33QCrIU7l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GZDXEAAAA2wAAAA8AAAAAAAAAAAAAAAAAmAIAAGRycy9k&#10;b3ducmV2LnhtbFBLBQYAAAAABAAEAPUAAACJAwAAAAA=&#10;" path="m88646,v16002,,29591,5588,40767,16891c138938,26416,143637,40513,143637,59055r,107061l103378,166116r,-70866c103378,75946,102489,62992,100838,56769,99060,50419,96012,45593,91694,42164,87503,38862,82169,37211,75819,37211v-8255,,-15240,2794,-21209,8255c48768,50927,44704,58547,42418,68326v-1270,5080,-1778,16002,-1778,32893l40640,166116,,166116,,4191r40640,l40640,20828c49784,13081,58166,7620,65659,4572,73152,1524,80772,,88646,xe" fillcolor="black" stroked="f" strokeweight="0">
                  <v:stroke joinstyle="bevel" endcap="round"/>
                  <v:path arrowok="t" textboxrect="0,0,143637,166116"/>
                </v:shape>
                <v:shape id="Shape 63" o:spid="_x0000_s1084" style="position:absolute;left:34786;top:4083;width:1086;height:2189;visibility:visible;mso-wrap-style:square;v-text-anchor:top" coordsize="108585,218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oAE8IA&#10;AADbAAAADwAAAGRycy9kb3ducmV2LnhtbESPQWvCQBSE7wX/w/IK3uqmEUJJXYMoimAu2kKuj+xr&#10;Esy+Dburif/eLRR6HGbmG2ZVTKYXd3K+s6zgfZGAIK6t7rhR8P21f/sA4QOyxt4yKXiQh2I9e1lh&#10;ru3IZ7pfQiMihH2OCtoQhlxKX7dk0C/sQBy9H+sMhihdI7XDMcJNL9MkyaTBjuNCiwNtW6qvl5tR&#10;UO6uVVIFb85a074v/eFUulSp+eu0+QQRaAr/4b/2USvIlvD7Jf4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gATwgAAANsAAAAPAAAAAAAAAAAAAAAAAJgCAABkcnMvZG93&#10;bnJldi54bWxQSwUGAAAAAAQABAD1AAAAhwMAAAAA&#10;" path="m,l108585,r,40639l41275,40639r,39751l108585,80390r,40006l41275,120396r,98552l,218948,,xe" fillcolor="black" stroked="f" strokeweight="0">
                  <v:stroke joinstyle="bevel" endcap="round"/>
                  <v:path arrowok="t" textboxrect="0,0,108585,218948"/>
                </v:shape>
                <v:shape id="Shape 64" o:spid="_x0000_s1085" style="position:absolute;left:32807;top:4056;width:856;height:2216;visibility:visible;mso-wrap-style:square;v-text-anchor:top" coordsize="85598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3acQA&#10;AADbAAAADwAAAGRycy9kb3ducmV2LnhtbESPQWsCMRSE7wX/Q3hCbzVrsYusRhGhYqE9VD3s8bl5&#10;7i5uXpYkauqvbwoFj8PMfMPMl9F04krOt5YVjEcZCOLK6pZrBYf9+8sUhA/IGjvLpOCHPCwXg6c5&#10;Ftre+Juuu1CLBGFfoIImhL6Q0lcNGfQj2xMn72SdwZCkq6V2eEtw08nXLMulwZbTQoM9rRuqzruL&#10;URDLr9Jt7h/3t55jd6RPOz7lpVLPw7iagQgUwyP8395qBfkE/r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od2nEAAAA2wAAAA8AAAAAAAAAAAAAAAAAmAIAAGRycy9k&#10;b3ducmV2LnhtbFBLBQYAAAAABAAEAPUAAACJAwAAAAA=&#10;" path="m20828,l61468,r,59690l85598,59690r,34925l61468,94615r,127000l20828,221615r,-127000l,94615,,59690r20828,l20828,xe" fillcolor="black" stroked="f" strokeweight="0">
                  <v:stroke joinstyle="bevel" endcap="round"/>
                  <v:path arrowok="t" textboxrect="0,0,85598,221615"/>
                </v:shape>
                <v:shape id="Shape 65" o:spid="_x0000_s1086" style="position:absolute;left:36965;top:4612;width:853;height:1701;visibility:visible;mso-wrap-style:square;v-text-anchor:top" coordsize="85217,17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SjcQA&#10;AADbAAAADwAAAGRycy9kb3ducmV2LnhtbESP0WrCQBRE3wv+w3IFX0rdWFBK6kZELJhALbV+wCV7&#10;TaLZu2F3NfHv3UKhj8PMnGGWq8G04kbON5YVzKYJCOLS6oYrBcefj5c3ED4ga2wtk4I7eVhlo6cl&#10;ptr2/E23Q6hEhLBPUUEdQpdK6cuaDPqp7Yijd7LOYIjSVVI77CPctPI1SRbSYMNxocaONjWVl8PV&#10;KNg/F8X50x3l3ew5/6Jtvt1d50pNxsP6HUSgIfyH/9o7rWAxh98v8Qf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H0o3EAAAA2wAAAA8AAAAAAAAAAAAAAAAAmAIAAGRycy9k&#10;b3ducmV2LnhtbFBLBQYAAAAABAAEAPUAAACJAwAAAAA=&#10;" path="m,l21558,2776v7176,1905,14129,4762,20860,8573c55880,19095,66294,29382,73914,42463v7493,13081,11303,27305,11303,42418c85217,100249,81407,114472,73787,127807v-7620,13335,-17907,23622,-30988,31115c36259,162669,29369,165494,22146,167383l,170161,,132355r17319,-3294c22606,126855,27368,123553,31623,119171,40005,110281,44196,98978,44196,85136v,-13971,-4064,-25274,-12446,-33910c23495,42590,12954,38145,,38145l,xe" fillcolor="black" stroked="f" strokeweight="0">
                  <v:stroke joinstyle="bevel" endcap="round"/>
                  <v:path arrowok="t" textboxrect="0,0,85217,170161"/>
                </v:shape>
                <v:shape id="Shape 66" o:spid="_x0000_s1087" style="position:absolute;left:39121;top:4611;width:2481;height:1661;visibility:visible;mso-wrap-style:square;v-text-anchor:top" coordsize="248158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j3MEA&#10;AADbAAAADwAAAGRycy9kb3ducmV2LnhtbESPT4vCMBTE74LfIbwFb5rugkW6RlkKgoIH/+390Tzb&#10;bpuXkmRt/fZGEDwOM/MbZrkeTCtu5HxtWcHnLAFBXFhdc6ngct5MFyB8QNbYWiYFd/KwXo1HS8y0&#10;7flIt1MoRYSwz1BBFUKXSemLigz6me2Io3e1zmCI0pVSO+wj3LTyK0lSabDmuFBhR3lFRXP6NwrC&#10;vPnd9ofcnK/F385obHK3vyg1+Rh+vkEEGsI7/GpvtYI0heeX+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TI9zBAAAA2wAAAA8AAAAAAAAAAAAAAAAAmAIAAGRycy9kb3du&#10;cmV2LnhtbFBLBQYAAAAABAAEAPUAAACGAwAAAAA=&#10;" path="m91567,v10160,,19304,2540,27432,7493c127127,12446,133731,19685,138684,29210v6477,-9525,14351,-16764,23749,-21717c171831,2540,182118,,193167,v11557,,21717,2667,30353,8001c232283,13462,238633,20447,242443,29083v3810,8636,5715,22606,5715,42037l248158,166116r-40894,l207264,83947v,-18288,-2286,-30734,-6858,-37211c195834,40132,188976,36957,179832,36957v-6985,,-13208,1905,-18669,5969c155702,46863,151511,52324,148844,59309v-2667,6985,-3937,18288,-3937,33782l144907,166116r-41021,l103886,87630v,-14478,-1016,-24892,-3175,-31369c98552,49657,95377,44831,91059,41656,86868,38481,81661,36957,75565,36957v-6731,,-12827,2032,-18415,5969c51689,46990,47498,52578,44831,59817v-2794,7239,-4191,18669,-4191,34290l40640,166116,,166116,,4191r40640,l40640,22860c47625,15113,55372,9398,63881,5715,72390,1905,81534,,91567,xe" fillcolor="black" stroked="f" strokeweight="0">
                  <v:stroke joinstyle="bevel" endcap="round"/>
                  <v:path arrowok="t" textboxrect="0,0,248158,166116"/>
                </v:shape>
                <v:shape id="Shape 67" o:spid="_x0000_s1088" style="position:absolute;left:38054;top:4611;width:868;height:1661;visibility:visible;mso-wrap-style:square;v-text-anchor:top" coordsize="86868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4k5cQA&#10;AADbAAAADwAAAGRycy9kb3ducmV2LnhtbESPT2sCMRTE74LfITyhN80qrZXVKLbSIvXkVu+Pzds/&#10;7eYlbFJ3209vCoLHYWZ+w6w2vWnEhVpfW1YwnSQgiHOray4VnD7fxgsQPiBrbCyTgl/ysFkPBytM&#10;te34SJcslCJC2KeooArBpVL6vCKDfmIdcfQK2xoMUbal1C12EW4aOUuSuTRYc1yo0NFrRfl39mMU&#10;9Nv877x7+ZgdHotp8bTr3Dt/OaUeRv12CSJQH+7hW3uvFcyf4f9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eJOXEAAAA2wAAAA8AAAAAAAAAAAAAAAAAmAIAAGRycy9k&#10;b3ducmV2LnhtbFBLBQYAAAAABAAEAPUAAACJAwAAAAA=&#10;" path="m70358,v5207,,10795,1397,16510,4191l74295,39116c69469,36830,65532,35560,62484,35560v-6223,,-11557,3937,-15875,11684c42291,54991,40132,70104,40132,92710r127,7874l40259,166116,,166116,,4191r34798,l34798,24638c38608,16510,43561,10414,49784,6223,56134,2159,62865,,70358,xe" fillcolor="black" stroked="f" strokeweight="0">
                  <v:stroke joinstyle="bevel" endcap="round"/>
                  <v:path arrowok="t" textboxrect="0,0,86868,166116"/>
                </v:shape>
                <v:shape id="Shape 68" o:spid="_x0000_s1089" style="position:absolute;left:18239;top:5459;width:544;height:492;visibility:visible;mso-wrap-style:square;v-text-anchor:top" coordsize="54356,49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ky78A&#10;AADbAAAADwAAAGRycy9kb3ducmV2LnhtbERPy4rCMBTdD/gP4QruxrQuVKpRVBBUZuMLt9fm2hab&#10;m9pE2/l7sxBcHs57Om9NKV5Uu8KygrgfgSBOrS44U3A6rn/HIJxH1lhaJgX/5GA+6/xMMdG24T29&#10;Dj4TIYRdggpy76tESpfmZND1bUUcuJutDfoA60zqGpsQbko5iKKhNFhwaMixolVO6f3wNAqq5nob&#10;udTv4nN5fFy212X8t1oq1eu2iwkIT63/ij/ujVYwDGPDl/AD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hGTLvwAAANsAAAAPAAAAAAAAAAAAAAAAAJgCAABkcnMvZG93bnJl&#10;di54bWxQSwUGAAAAAAQABAD1AAAAhAMAAAAA&#10;" path="m21971,c7366,12192,,22860,,32004v,4318,2032,8255,5969,11811c10033,47371,15113,49149,21209,49149v8890,,19939,-3937,33147,-11684c46736,29972,35941,17399,21971,xe" filled="f" strokecolor="white" strokeweight="1pt">
                  <v:stroke joinstyle="bevel" endcap="round"/>
                  <v:path arrowok="t" textboxrect="0,0,54356,49149"/>
                </v:shape>
                <v:shape id="Shape 69" o:spid="_x0000_s1090" style="position:absolute;left:36523;top:4993;width:884;height:942;visibility:visible;mso-wrap-style:square;v-text-anchor:top" coordsize="88392,94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k04cEA&#10;AADbAAAADwAAAGRycy9kb3ducmV2LnhtbESP3YrCMBSE7xf2HcIRvFk0VcHVahR/YW91fYBDc2yK&#10;zUm3ibb69EYQ9nKYmW+Y+bK1pbhR7QvHCgb9BARx5nTBuYLT7743AeEDssbSMSm4k4fl4vNjjql2&#10;DR/odgy5iBD2KSowIVSplD4zZNH3XUUcvbOrLYYo61zqGpsIt6UcJslYWiw4LhisaGMouxyvVsHX&#10;aEoPZ3Zh993++ey0Ndxs10p1O+1qBiJQG/7D7/aPVjCewut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5NOHBAAAA2wAAAA8AAAAAAAAAAAAAAAAAmAIAAGRycy9kb3du&#10;cmV2LnhtbFBLBQYAAAAABAAEAPUAAACGAwAAAAA=&#10;" path="m44196,c31496,,21082,4445,12700,13208,4191,21971,,33274,,46990,,60960,4191,72390,12446,81153v8382,8763,18796,13081,31623,13081c56769,94234,67310,89789,75819,81026,84201,72136,88392,60833,88392,46990v,-13970,-4064,-25273,-12446,-33909c67691,4445,57150,,44196,xe" filled="f" strokecolor="white" strokeweight="1pt">
                  <v:stroke joinstyle="bevel" endcap="round"/>
                  <v:path arrowok="t" textboxrect="0,0,88392,94234"/>
                </v:shape>
                <v:shape id="Shape 70" o:spid="_x0000_s1091" style="position:absolute;left:13602;top:4993;width:884;height:942;visibility:visible;mso-wrap-style:square;v-text-anchor:top" coordsize="88392,94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Lob4A&#10;AADbAAAADwAAAGRycy9kb3ducmV2LnhtbERPy4rCMBTdD/gP4QpuBk1HYdRqlPEFs/XxAZfm2hSb&#10;m9pEW/16sxBcHs57vmxtKe5U+8Kxgp9BAoI4c7rgXMHpuOtPQPiArLF0TAoe5GG56HzNMdWu4T3d&#10;DyEXMYR9igpMCFUqpc8MWfQDVxFH7uxqiyHCOpe6xiaG21IOk+RXWiw4NhisaG0ouxxuVsH3aEpP&#10;Z7ZhO26vPjttDDeblVK9bvs3AxGoDR/x2/2vFYzj+vgl/gC5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3aC6G+AAAA2wAAAA8AAAAAAAAAAAAAAAAAmAIAAGRycy9kb3ducmV2&#10;LnhtbFBLBQYAAAAABAAEAPUAAACDAwAAAAA=&#10;" path="m44196,c31496,,21082,4445,12700,13208,4191,21971,,33274,,46990,,60960,4191,72390,12446,81153v8382,8763,18923,13081,31623,13081c56769,94234,67310,89789,75819,81026,84201,72136,88392,60833,88392,46990v,-13970,-4064,-25273,-12446,-33909c67691,4445,57150,,44196,xe" filled="f" strokecolor="white" strokeweight="1pt">
                  <v:stroke joinstyle="bevel" endcap="round"/>
                  <v:path arrowok="t" textboxrect="0,0,88392,94234"/>
                </v:shape>
                <v:shape id="Shape 71" o:spid="_x0000_s1092" style="position:absolute;left:3978;top:4991;width:884;height:914;visibility:visible;mso-wrap-style:square;v-text-anchor:top" coordsize="88392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fCB8AA&#10;AADbAAAADwAAAGRycy9kb3ducmV2LnhtbESPQWvCQBSE70L/w/IKvelGD1Wiq5RCJSch6g94ZJ/Z&#10;0Ox7YXeN8d93C4Ueh5n5htkdJt+rkULshA0sFwUo4kZsx62B6+VrvgEVE7LFXpgMPCnCYf8y22Fp&#10;5cE1jefUqgzhWKIBl9JQah0bRx7jQgbi7N0keExZhlbbgI8M971eFcW79thxXnA40Kej5vt89waq&#10;5ikcxtNR309S1VzV7U2cMW+v08cWVKIp/Yf/2pU1sF7C75f8A/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fCB8AAAADbAAAADwAAAAAAAAAAAAAAAACYAgAAZHJzL2Rvd25y&#10;ZXYueG1sUEsFBgAAAAAEAAQA9QAAAIUDAAAAAA==&#10;" path="m44196,c31496,,20828,4318,12573,12827,4191,21463,,32258,,45212,,58801,4318,69850,12827,78486v8509,8636,19304,12954,32131,12954c57531,91440,67945,87122,76200,78740,84328,70358,88392,59182,88392,45593v,-13589,-4064,-24511,-12319,-32893c67818,4191,57277,,44196,xe" filled="f" strokecolor="white" strokeweight="1pt">
                  <v:stroke joinstyle="bevel" endcap="round"/>
                  <v:path arrowok="t" textboxrect="0,0,88392,91440"/>
                </v:shape>
                <v:shape id="Shape 72" o:spid="_x0000_s1093" style="position:absolute;left:22873;top:4987;width:883;height:955;visibility:visible;mso-wrap-style:square;v-text-anchor:top" coordsize="88265,95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RY8MA&#10;AADbAAAADwAAAGRycy9kb3ducmV2LnhtbESP3WrCQBSE74W+w3IKvdNNhfoTXaWIUhERYvX+kD0m&#10;wezZsLvG9O1dQejlMDPfMPNlZ2rRkvOVZQWfgwQEcW51xYWC0++mPwHhA7LG2jIp+CMPy8Vbb46p&#10;tnfOqD2GQkQI+xQVlCE0qZQ+L8mgH9iGOHoX6wyGKF0htcN7hJtaDpNkJA1WHBdKbGhVUn493oyC&#10;xK33k8PBZz/45bLb1NbrdndW6uO9+56BCNSF//CrvdUKxk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7RY8MAAADbAAAADwAAAAAAAAAAAAAAAACYAgAAZHJzL2Rv&#10;d25yZXYueG1sUEsFBgAAAAAEAAQA9QAAAIgDAAAAAA==&#10;" path="m43688,c31242,,20701,4318,12446,13208,4191,22098,,33527,,47371,,61468,4191,72898,12700,81914v8382,9018,18796,13589,31242,13589c56642,95503,67183,91059,75692,82169,84074,73278,88265,61595,88265,47244v,-14097,-4191,-25527,-12573,-34163c67183,4318,56642,,43688,xe" filled="f" strokecolor="white" strokeweight="1pt">
                  <v:stroke joinstyle="bevel" endcap="round"/>
                  <v:path arrowok="t" textboxrect="0,0,88265,95503"/>
                </v:shape>
                <v:shape id="Shape 73" o:spid="_x0000_s1094" style="position:absolute;left:9950;top:4987;width:883;height:955;visibility:visible;mso-wrap-style:square;v-text-anchor:top" coordsize="88265,95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0+MQA&#10;AADbAAAADwAAAGRycy9kb3ducmV2LnhtbESPQWvCQBSE74X+h+UVvNVNK1qNbkIplooUIVbvj+xr&#10;Epp9G3bXGP+9Kwg9DjPzDbPKB9OKnpxvLCt4GScgiEurG64UHH4+n+cgfEDW2FomBRfykGePDytM&#10;tT1zQf0+VCJC2KeooA6hS6X0ZU0G/dh2xNH7tc5giNJVUjs8R7hp5WuSzKTBhuNCjR191FT+7U9G&#10;QeLW3/PdzhdfOHXFaWHbdb89KjV6Gt6XIAIN4T98b2+0grcJ3L7EH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CdPjEAAAA2wAAAA8AAAAAAAAAAAAAAAAAmAIAAGRycy9k&#10;b3ducmV2LnhtbFBLBQYAAAAABAAEAPUAAACJAwAAAAA=&#10;" path="m43688,c31242,,20701,4318,12446,13208,4191,22098,,33527,,47371,,61468,4191,72898,12700,81914v8382,9018,18796,13589,31242,13589c56642,95503,67183,91059,75692,82169,84074,73278,88265,61595,88265,47244v,-14097,-4191,-25527,-12573,-34163c67183,4318,56642,,43688,xe" filled="f" strokecolor="white" strokeweight="1pt">
                  <v:stroke joinstyle="bevel" endcap="round"/>
                  <v:path arrowok="t" textboxrect="0,0,88265,95503"/>
                </v:shape>
                <v:shape id="Shape 74" o:spid="_x0000_s1095" style="position:absolute;left:29522;top:4955;width:881;height:305;visibility:visible;mso-wrap-style:square;v-text-anchor:top" coordsize="88138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/gcIA&#10;AADbAAAADwAAAGRycy9kb3ducmV2LnhtbESPQYvCMBSE7wv+h/AEb2uqyK5Uo4ggCK4Hq3h+NM+2&#10;2ryUJGr895sFYY/DzHzDzJfRtOJBzjeWFYyGGQji0uqGKwWn4+ZzCsIHZI2tZVLwIg/LRe9jjrm2&#10;Tz7QowiVSBD2OSqoQ+hyKX1Zk0E/tB1x8i7WGQxJukpqh88EN60cZ9mXNNhwWqixo3VN5a24GwXb&#10;eMbN9SeuKir2+9t17MLxslNq0I+rGYhAMfyH3+2tVvA9gb8v6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b+BwgAAANsAAAAPAAAAAAAAAAAAAAAAAJgCAABkcnMvZG93&#10;bnJldi54bWxQSwUGAAAAAAQABAD1AAAAhwMAAAAA&#10;" path="m44831,c33401,,23495,3175,14986,9525,9652,13462,4572,20447,,30480r88138,c85471,21463,80137,14097,72263,8509,64389,2794,55245,,44831,xe" filled="f" strokecolor="white" strokeweight="1pt">
                  <v:stroke joinstyle="bevel" endcap="round"/>
                  <v:path arrowok="t" textboxrect="0,0,88138,30480"/>
                </v:shape>
                <v:shape id="Shape 75" o:spid="_x0000_s1096" style="position:absolute;left:2029;top:4955;width:881;height:305;visibility:visible;mso-wrap-style:square;v-text-anchor:top" coordsize="88138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aGsIA&#10;AADbAAAADwAAAGRycy9kb3ducmV2LnhtbESPQYvCMBSE7wv+h/AEb2uq4K5Uo4ggCK4Hq3h+NM+2&#10;2ryUJGr895sFYY/DzHzDzJfRtOJBzjeWFYyGGQji0uqGKwWn4+ZzCsIHZI2tZVLwIg/LRe9jjrm2&#10;Tz7QowiVSBD2OSqoQ+hyKX1Zk0E/tB1x8i7WGQxJukpqh88EN60cZ9mXNNhwWqixo3VN5a24GwXb&#10;eMbN9SeuKir2+9t17MLxslNq0I+rGYhAMfyH3+2tVvA9gb8v6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8RoawgAAANsAAAAPAAAAAAAAAAAAAAAAAJgCAABkcnMvZG93&#10;bnJldi54bWxQSwUGAAAAAAQABAD1AAAAhwMAAAAA&#10;" path="m44831,c33401,,23495,3175,14986,9525,9652,13462,4572,20447,,30480r88138,c85471,21463,80137,14097,72263,8509,64389,2794,55245,,44831,xe" filled="f" strokecolor="white" strokeweight="1pt">
                  <v:stroke joinstyle="bevel" endcap="round"/>
                  <v:path arrowok="t" textboxrect="0,0,88138,30480"/>
                </v:shape>
                <v:shape id="Shape 76" o:spid="_x0000_s1097" style="position:absolute;left:24375;top:4653;width:1717;height:2211;visibility:visible;mso-wrap-style:square;v-text-anchor:top" coordsize="171704,22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xdsYA&#10;AADbAAAADwAAAGRycy9kb3ducmV2LnhtbESPT2vCQBTE70K/w/IKvelGoVaiawitBSn00MT45/bI&#10;PpNg9m3IbjV++26h0OMwM79hVslgWnGl3jWWFUwnEQji0uqGKwW7/H28AOE8ssbWMim4k4Nk/TBa&#10;Yaztjb/omvlKBAi7GBXU3nexlK6syaCb2I44eGfbG/RB9pXUPd4C3LRyFkVzabDhsFBjR681lZfs&#10;2yjYu8v983l7LM55eXgrio3+SE9aqafHIV2C8DT4//Bfe6sVvMzh90v4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ExdsYAAADbAAAADwAAAAAAAAAAAAAAAACYAgAAZHJz&#10;L2Rvd25yZXYueG1sUEsFBgAAAAAEAAQA9QAAAIsDAAAAAA==&#10;" path="m,l41529,,83566,101600,130048,r41656,l70231,221107r-41910,l61595,149860,,xe" filled="f" strokecolor="white" strokeweight="1pt">
                  <v:stroke joinstyle="bevel" endcap="round"/>
                  <v:path arrowok="t" textboxrect="0,0,171704,221107"/>
                </v:shape>
                <v:shape id="Shape 77" o:spid="_x0000_s1098" style="position:absolute;left:12501;top:4653;width:407;height:1619;visibility:visible;mso-wrap-style:square;v-text-anchor:top" coordsize="406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8FsQA&#10;AADbAAAADwAAAGRycy9kb3ducmV2LnhtbESPT2vCQBTE7wW/w/KE3upGD02JriKCf2ihUCuit0f2&#10;mQ1m34bsmsRv3xWEHoeZ+Q0zW/S2Ei01vnSsYDxKQBDnTpdcKDj8rt8+QPiArLFyTAru5GExH7zM&#10;MNOu4x9q96EQEcI+QwUmhDqT0ueGLPqRq4mjd3GNxRBlU0jdYBfhtpKTJHmXFkuOCwZrWhnKr/ub&#10;VUCbz/Nha9pr/uUCnu7f3TH1hVKvw345BRGoD//hZ3unFaQpPL7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ifBbEAAAA2wAAAA8AAAAAAAAAAAAAAAAAmAIAAGRycy9k&#10;b3ducmV2LnhtbFBLBQYAAAAABAAEAPUAAACJAwAAAAA=&#10;" path="m,l40640,r,161925l,161925,,xe" filled="f" strokecolor="white" strokeweight="1pt">
                  <v:stroke joinstyle="bevel" endcap="round"/>
                  <v:path arrowok="t" textboxrect="0,0,40640,161925"/>
                </v:shape>
                <v:shape id="Shape 78" o:spid="_x0000_s1099" style="position:absolute;left:5613;top:4653;width:406;height:1619;visibility:visible;mso-wrap-style:square;v-text-anchor:top" coordsize="4064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oZMEA&#10;AADbAAAADwAAAGRycy9kb3ducmV2LnhtbERPz2vCMBS+C/sfwht4s+k8qNRGGQN1bDCwFtluj+at&#10;KTYvpcna+t8vh8GOH9/vfD/ZVgzU+8axgqckBUFcOd1wraC8HBYbED4ga2wdk4I7edjvHmY5ZtqN&#10;fKahCLWIIewzVGBC6DIpfWXIok9cRxy5b9dbDBH2tdQ9jjHctnKZpitpseHYYLCjF0PVrfixCuj4&#10;9lWezHCr3l3Az/vHeF37Wqn54/S8BRFoCv/iP/erVrCOY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96GTBAAAA2wAAAA8AAAAAAAAAAAAAAAAAmAIAAGRycy9kb3du&#10;cmV2LnhtbFBLBQYAAAAABAAEAPUAAACGAwAAAAA=&#10;" path="m,l40640,r,161925l,161925,,xe" filled="f" strokecolor="white" strokeweight="1pt">
                  <v:stroke joinstyle="bevel" endcap="round"/>
                  <v:path arrowok="t" textboxrect="0,0,40640,161925"/>
                </v:shape>
                <v:shape id="Shape 79" o:spid="_x0000_s1100" style="position:absolute;left:39121;top:4611;width:2481;height:1661;visibility:visible;mso-wrap-style:square;v-text-anchor:top" coordsize="248158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xP8QA&#10;AADbAAAADwAAAGRycy9kb3ducmV2LnhtbESPzWvCQBTE7wX/h+UJvdWNHvqRuooIQj2aRGxvj+wz&#10;iWbfhuw2H/71XUHocZiZ3zDL9WBq0VHrKssK5rMIBHFudcWFgizdvbyDcB5ZY22ZFIzkYL2aPC0x&#10;1rbnA3WJL0SAsItRQel9E0vp8pIMupltiIN3tq1BH2RbSN1iH+CmlosoepUGKw4LJTa0LSm/Jr9G&#10;QT7y/maOUXq9/PSX/anKvl2TKfU8HTafIDwN/j/8aH9pBW8fcP8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nMT/EAAAA2wAAAA8AAAAAAAAAAAAAAAAAmAIAAGRycy9k&#10;b3ducmV2LnhtbFBLBQYAAAAABAAEAPUAAACJAwAAAAA=&#10;" path="m91567,v10160,,19304,2540,27432,7493c127127,12446,133731,19685,138684,29210v6477,-9525,14351,-16764,23749,-21717c171831,2540,182118,,193167,v11557,,21717,2667,30353,8001c232283,13462,238633,20447,242443,29083v3810,8636,5715,22606,5715,42037l248158,166116r-40894,l207264,83947v,-18288,-2286,-30734,-6858,-37211c195834,40132,188976,36957,179832,36957v-6985,,-13208,1905,-18669,5969c155702,46863,151511,52324,148844,59309v-2667,6985,-3937,18288,-3937,33782l144907,166116r-41021,l103886,87630v,-14478,-1016,-24892,-3175,-31369c98552,49657,95377,44831,91059,41656,86868,38481,81661,36957,75565,36957v-6731,,-12827,2032,-18415,5969c51689,46990,47498,52578,44831,59817v-2794,7239,-4191,18669,-4191,34290l40640,166116,,166116,,4191r40640,l40640,22860c47625,15113,55372,9398,63881,5715,72390,1905,81534,,91567,xe" filled="f" strokecolor="white" strokeweight="1pt">
                  <v:stroke joinstyle="bevel" endcap="round"/>
                  <v:path arrowok="t" textboxrect="0,0,248158,166116"/>
                </v:shape>
                <v:shape id="Shape 80" o:spid="_x0000_s1101" style="position:absolute;left:38054;top:4611;width:868;height:1661;visibility:visible;mso-wrap-style:square;v-text-anchor:top" coordsize="86868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KPsAA&#10;AADbAAAADwAAAGRycy9kb3ducmV2LnhtbERPTYvCMBC9L+x/CLOwF9FUXUS6jSKC1puoxfPQzLal&#10;zaQkUbv/3hwEj4/3na0H04k7Od9YVjCdJCCIS6sbrhQUl914CcIHZI2dZVLwTx7Wq8+PDFNtH3yi&#10;+zlUIoawT1FBHUKfSunLmgz6ie2JI/dnncEQoaukdviI4aaTsyRZSIMNx4Yae9rWVLbnm1Gwr36u&#10;x6bdu3wRTsVmXuSj0TZX6vtr2PyCCDSEt/jlPmgFy7g+fo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3KPsAAAADbAAAADwAAAAAAAAAAAAAAAACYAgAAZHJzL2Rvd25y&#10;ZXYueG1sUEsFBgAAAAAEAAQA9QAAAIUDAAAAAA==&#10;" path="m70358,v5207,,10795,1397,16510,4191l74295,39116c69469,36830,65532,35560,62484,35560v-6223,,-11557,3937,-15875,11684c42291,54991,40132,70104,40132,92710r127,7874l40259,166116,,166116,,4191r34798,l34798,24638c38608,16510,43561,10414,49784,6223,56134,2159,62865,,70358,xe" filled="f" strokecolor="white" strokeweight="1pt">
                  <v:stroke joinstyle="bevel" endcap="round"/>
                  <v:path arrowok="t" textboxrect="0,0,86868,166116"/>
                </v:shape>
                <v:shape id="Shape 81" o:spid="_x0000_s1102" style="position:absolute;left:36120;top:4611;width:1698;height:1703;visibility:visible;mso-wrap-style:square;v-text-anchor:top" coordsize="169799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rba8IA&#10;AADbAAAADwAAAGRycy9kb3ducmV2LnhtbESPQYvCMBSE78L+h/AEL7Im9aClGkUWRG/rVvf+aJ5t&#10;sXkpTdS6v94ICx6HmfmGWa5724gbdb52rCGZKBDEhTM1lxpOx+1nCsIHZIONY9LwIA/r1cdgiZlx&#10;d/6hWx5KESHsM9RQhdBmUvqiIot+4lri6J1dZzFE2ZXSdHiPcNvIqVIzabHmuFBhS18VFZf8ajUc&#10;knyuZnWvkt3fb/Hd4ma8tQetR8N+swARqA/v8H97bzSkCby+xB8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ttrwgAAANsAAAAPAAAAAAAAAAAAAAAAAJgCAABkcnMvZG93&#10;bnJldi54bWxQSwUGAAAAAAQABAD1AAAAhwMAAAAA&#10;" path="m83947,v15240,,29591,3810,43053,11430c140462,19177,150876,29464,158496,42545v7493,13081,11303,27305,11303,42418c169799,100330,165989,114554,158369,127889v-7620,13335,-17907,23622,-30988,31115c114300,166497,99822,170307,84074,170307v-23241,,-43053,-8255,-59436,-24765c8128,129032,,108966,,85344,,59944,9271,38862,27813,22098,44069,7366,62738,,83947,xe" filled="f" strokecolor="white" strokeweight="1pt">
                  <v:stroke joinstyle="bevel" endcap="round"/>
                  <v:path arrowok="t" textboxrect="0,0,169799,170307"/>
                </v:shape>
                <v:shape id="Shape 82" o:spid="_x0000_s1103" style="position:absolute;left:31139;top:4611;width:1436;height:1661;visibility:visible;mso-wrap-style:square;v-text-anchor:top" coordsize="143637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4zMMA&#10;AADbAAAADwAAAGRycy9kb3ducmV2LnhtbESP0WrCQBRE3wv9h+UW+lY3WqoxdRUpFDRviX7AJXtN&#10;UrN3l+wa4993BcHHYWbOMKvNaDoxUO9bywqmkwQEcWV1y7WC4+H3IwXhA7LGzjIpuJGHzfr1ZYWZ&#10;tlcuaChDLSKEfYYKmhBcJqWvGjLoJ9YRR+9ke4Mhyr6WusdrhJtOzpJkLg22HBcadPTTUHUuL0ZB&#10;Pn4Wi1z+5UO5XLhjWuy/WrdX6v1t3H6DCDSGZ/jR3mkF6Qzu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b4zMMAAADbAAAADwAAAAAAAAAAAAAAAACYAgAAZHJzL2Rv&#10;d25yZXYueG1sUEsFBgAAAAAEAAQA9QAAAIgDAAAAAA==&#10;" path="m88646,v16002,,29591,5588,40767,16891c138938,26416,143637,40513,143637,59055r,107061l103378,166116r,-70866c103378,75946,102489,62992,100838,56769,99060,50419,96012,45593,91694,42164,87503,38862,82169,37211,75819,37211v-8255,,-15240,2794,-21209,8255c48768,50927,44704,58547,42418,68326v-1270,5080,-1778,16002,-1778,32893l40640,166116,,166116,,4191r40640,l40640,20828c49784,13081,58166,7620,65659,4572,73152,1524,80772,,88646,xe" filled="f" strokecolor="white" strokeweight="1pt">
                  <v:stroke joinstyle="bevel" endcap="round"/>
                  <v:path arrowok="t" textboxrect="0,0,143637,166116"/>
                </v:shape>
                <v:shape id="Shape 83" o:spid="_x0000_s1104" style="position:absolute;left:29112;top:4611;width:1699;height:1703;visibility:visible;mso-wrap-style:square;v-text-anchor:top" coordsize="169926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1WcIA&#10;AADbAAAADwAAAGRycy9kb3ducmV2LnhtbESPS2sCMRSF90L/Q7hCN6IZK1gZjVJE0VVrHcHtJbnz&#10;wMnNMIk6/ntTKLg8nMfHWaw6W4sbtb5yrGA8SkAQa2cqLhScsu1wBsIHZIO1Y1LwIA+r5Vtvgalx&#10;d/6l2zEUIo6wT1FBGUKTSul1SRb9yDXE0ctdazFE2RbStHiP47aWH0kylRYrjoQSG1qXpC/Hq40Q&#10;6a5n/Z0ZPEyyQf6T683uUyv13u++5iACdeEV/m/vjYLZBP6+x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TVZwgAAANsAAAAPAAAAAAAAAAAAAAAAAJgCAABkcnMvZG93&#10;bnJldi54bWxQSwUGAAAAAAQABAD1AAAAhwMAAAAA&#10;" path="m83820,v25527,,46228,8128,62230,24511c161925,40894,169926,62357,169926,89154r-127,7747l39243,96901v1905,11557,6985,20701,15113,27432c62611,131191,73025,134620,85725,134620v15240,,28194,-5334,39116,-16002l159131,134747v-8509,12065,-18796,21082,-30734,26797c116586,167386,102362,170307,85979,170307v-25400,,-46101,-8001,-61976,-24003c8001,130175,,110109,,86106,,61341,8001,40894,23876,24511,39751,8128,59817,,83820,xe" filled="f" strokecolor="white" strokeweight="1pt">
                  <v:stroke joinstyle="bevel" endcap="round"/>
                  <v:path arrowok="t" textboxrect="0,0,169926,170307"/>
                </v:shape>
                <v:shape id="Shape 84" o:spid="_x0000_s1105" style="position:absolute;left:26319;top:4611;width:2482;height:1661;visibility:visible;mso-wrap-style:square;v-text-anchor:top" coordsize="248158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uhsEA&#10;AADbAAAADwAAAGRycy9kb3ducmV2LnhtbESPQYvCMBSE74L/ITzBm6YuIlKNIoKgR7WLens0z7ba&#10;vJQma6u/3gjCHoeZ+YaZL1tTigfVrrCsYDSMQBCnVhecKUiOm8EUhPPIGkvLpOBJDpaLbmeOsbYN&#10;7+lx8JkIEHYxKsi9r2IpXZqTQTe0FXHwrrY26IOsM6lrbALclPIniibSYMFhIceK1jml98OfUZA+&#10;efcyv9Hxfrs0t92pSM6uSpTq99rVDISn1v+Hv+2tVjAdw+dL+AF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z7obBAAAA2wAAAA8AAAAAAAAAAAAAAAAAmAIAAGRycy9kb3du&#10;cmV2LnhtbFBLBQYAAAAABAAEAPUAAACGAwAAAAA=&#10;" path="m91567,v10160,,19304,2540,27432,7493c127127,12446,133731,19685,138684,29210v6477,-9525,14351,-16764,23749,-21717c171831,2540,182118,,193167,v11557,,21717,2667,30353,8001c232283,13462,238633,20447,242443,29083v3810,8636,5715,22606,5715,42037l248158,166116r-40894,l207264,83947v,-18288,-2286,-30734,-6858,-37211c195834,40132,188976,36957,179832,36957v-6985,,-13208,1905,-18669,5969c155702,46863,151511,52324,148844,59309v-2667,6985,-3937,18288,-3937,33782l144907,166116r-41021,l103886,87630v,-14478,-1016,-24892,-3175,-31369c98552,49657,95377,44831,91059,41656,86868,38481,81661,36957,75565,36957v-6731,,-12827,2032,-18415,5969c51689,46990,47498,52578,44831,59817v-2794,7239,-4191,18669,-4191,34290l40640,166116,,166116,,4191r40640,l40640,22860c47625,15113,55372,9398,63881,5715,72390,1905,81534,,91567,xe" filled="f" strokecolor="white" strokeweight="1pt">
                  <v:stroke joinstyle="bevel" endcap="round"/>
                  <v:path arrowok="t" textboxrect="0,0,248158,166116"/>
                </v:shape>
                <v:shape id="Shape 85" o:spid="_x0000_s1106" style="position:absolute;left:22468;top:4611;width:1677;height:1703;visibility:visible;mso-wrap-style:square;v-text-anchor:top" coordsize="167640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4ZsIA&#10;AADbAAAADwAAAGRycy9kb3ducmV2LnhtbESPX2vCQBDE34V+h2MLfdNLhYpETxGhYF8Kxj+lb0tu&#10;TYK5vZBb9frte4Lg4zAzv2Hmy+hadaU+NJ4NvI8yUMSltw1XBva7z+EUVBBki61nMvBHAZaLl8Ec&#10;c+tvvKVrIZVKEA45GqhFulzrUNbkMIx8R5y8k+8dSpJ9pW2PtwR3rR5n2UQ7bDgt1NjRuqbyXFyc&#10;geMv/dhwLsbfWr6yeGgl4laMeXuNqxkooSjP8KO9sQamH3D/kn6AX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nhmwgAAANsAAAAPAAAAAAAAAAAAAAAAAJgCAABkcnMvZG93&#10;bnJldi54bWxQSwUGAAAAAAQABAD1AAAAhwMAAAAA&#10;" path="m75946,v9779,,18923,1905,27432,5588c111887,9144,119761,14732,127000,22098r,-17907l167640,4191r,161925l127000,166116r,-17145c118999,156591,111125,161925,103124,165354v-8001,3302,-16637,4953,-25908,4953c56261,170307,38227,162179,22860,145923,7620,129794,,109601,,85471,,60452,7366,40005,22225,24003,36957,8001,54864,,75946,xe" filled="f" strokecolor="white" strokeweight="1pt">
                  <v:stroke joinstyle="bevel" endcap="round"/>
                  <v:path arrowok="t" textboxrect="0,0,167640,170307"/>
                </v:shape>
                <v:shape id="Shape 86" o:spid="_x0000_s1107" style="position:absolute;left:15228;top:4611;width:1436;height:1661;visibility:visible;mso-wrap-style:square;v-text-anchor:top" coordsize="143637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3+z8MA&#10;AADbAAAADwAAAGRycy9kb3ducmV2LnhtbESP0WrCQBRE3wv+w3KFvtWNSjVGV5GCUPOW6Adcstck&#10;mr27ZLcx/ftuodDHYWbOMLvDaDoxUO9bywrmswQEcWV1y7WC6+X0loLwAVljZ5kUfJOHw37yssNM&#10;2ycXNJShFhHCPkMFTQguk9JXDRn0M+uIo3ezvcEQZV9L3eMzwk0nF0mykgZbjgsNOvpoqHqUX0ZB&#10;Pi6LdS7v+VBu1u6aFuf31p2Vep2Oxy2IQGP4D/+1P7WCdAW/X+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3+z8MAAADbAAAADwAAAAAAAAAAAAAAAACYAgAAZHJzL2Rv&#10;d25yZXYueG1sUEsFBgAAAAAEAAQA9QAAAIgDAAAAAA==&#10;" path="m88646,v16002,,29591,5588,40767,16891c138938,26416,143637,40513,143637,59055r,107061l103378,166116r,-70866c103378,75946,102489,62992,100838,56769,99060,50419,96012,45593,91694,42164,87503,38862,82169,37211,75819,37211v-8255,,-15240,2794,-21209,8255c48768,50927,44704,58547,42418,68326v-1270,5080,-1778,16002,-1778,32893l40640,166116,,166116,,4191r40640,l40640,20828c49784,13081,58166,7620,65659,4572,73152,1524,80772,,88646,xe" filled="f" strokecolor="white" strokeweight="1pt">
                  <v:stroke joinstyle="bevel" endcap="round"/>
                  <v:path arrowok="t" textboxrect="0,0,143637,166116"/>
                </v:shape>
                <v:shape id="Shape 87" o:spid="_x0000_s1108" style="position:absolute;left:13199;top:4611;width:1698;height:1703;visibility:visible;mso-wrap-style:square;v-text-anchor:top" coordsize="169799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mhMMA&#10;AADbAAAADwAAAGRycy9kb3ducmV2LnhtbESPQWvCQBSE7wX/w/KEXkrdTQ9RUlcJQmhvjVHvj+wz&#10;CWbfhuyqaX99t1DwOMzMN8x6O9le3Gj0nWMNyUKBIK6d6bjRcDwUrysQPiAb7B2Thm/ysN3MntaY&#10;GXfnPd2q0IgIYZ+hhjaEIZPS1y1Z9As3EEfv7EaLIcqxkWbEe4TbXr4plUqLHceFFgfatVRfqqvV&#10;UCbVUqXdpJKPn1P9NWD+UthS6+f5lL+DCDSFR/i//Wk0rJbw9yX+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/mhMMAAADbAAAADwAAAAAAAAAAAAAAAACYAgAAZHJzL2Rv&#10;d25yZXYueG1sUEsFBgAAAAAEAAQA9QAAAIgDAAAAAA==&#10;" path="m83947,v15240,,29591,3810,43053,11430c140462,19177,150876,29464,158496,42545v7493,13081,11303,27305,11303,42418c169799,100330,165989,114554,158369,127889v-7620,13335,-17907,23622,-30988,31115c114300,166497,99822,170307,84074,170307v-23241,,-43053,-8255,-59436,-24765c8128,129032,,108966,,85344,,59944,9271,38862,27813,22098,44069,7366,62738,,83947,xe" filled="f" strokecolor="white" strokeweight="1pt">
                  <v:stroke joinstyle="bevel" endcap="round"/>
                  <v:path arrowok="t" textboxrect="0,0,169799,170307"/>
                </v:shape>
                <v:shape id="Shape 88" o:spid="_x0000_s1109" style="position:absolute;left:9545;top:4611;width:1676;height:1703;visibility:visible;mso-wrap-style:square;v-text-anchor:top" coordsize="167640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+L4A&#10;AADbAAAADwAAAGRycy9kb3ducmV2LnhtbERPS4vCMBC+C/sfwix403Q9LFKNIoKwXhasL7wNzdgW&#10;m0lpRo3/fnNY8PjxvefL6Fr1oD40ng18jTNQxKW3DVcGDvvNaAoqCLLF1jMZeFGA5eJjMMfc+ifv&#10;6FFIpVIIhxwN1CJdrnUoa3IYxr4jTtzV9w4lwb7StsdnCnetnmTZt3bYcGqosaN1TeWtuDsDpwud&#10;bbgVk18t2yweW4m4E2OGn3E1AyUU5S3+d/9YA9M0Nn1JP0Av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71/i+AAAA2wAAAA8AAAAAAAAAAAAAAAAAmAIAAGRycy9kb3ducmV2&#10;LnhtbFBLBQYAAAAABAAEAPUAAACDAwAAAAA=&#10;" path="m75946,v9779,,18923,1905,27432,5588c111887,9144,119761,14732,127000,22098r,-17907l167640,4191r,161925l127000,166116r,-17145c118999,156591,111125,161925,103124,165354v-8001,3302,-16637,4953,-25908,4953c56261,170307,38227,162179,22860,145923,7620,129794,,109601,,85471,,60452,7366,40005,22225,24003,36957,8001,54864,,75946,xe" filled="f" strokecolor="white" strokeweight="1pt">
                  <v:stroke joinstyle="bevel" endcap="round"/>
                  <v:path arrowok="t" textboxrect="0,0,167640,170307"/>
                </v:shape>
                <v:shape id="Shape 89" o:spid="_x0000_s1110" style="position:absolute;left:8549;top:4611;width:869;height:1661;visibility:visible;mso-wrap-style:square;v-text-anchor:top" coordsize="86868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jo8MA&#10;AADbAAAADwAAAGRycy9kb3ducmV2LnhtbESPQYvCMBSE7wv+h/AEL6Kp7iJajSKCdm+LWjw/mmdb&#10;bF5KErX+e7OwsMdhZr5hVpvONOJBzteWFUzGCQjiwuqaSwX5eT+ag/ABWWNjmRS8yMNm3ftYYart&#10;k4/0OIVSRAj7FBVUIbSplL6oyKAf25Y4elfrDIYoXSm1w2eEm0ZOk2QmDdYcFypsaVdRcTvdjYJD&#10;+XX5qW8Hl83CMd9+5tlwuMuUGvS77RJEoC78h//a31rBfAG/X+I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djo8MAAADbAAAADwAAAAAAAAAAAAAAAACYAgAAZHJzL2Rv&#10;d25yZXYueG1sUEsFBgAAAAAEAAQA9QAAAIgDAAAAAA==&#10;" path="m70358,v5207,,10795,1397,16510,4191l74295,39116c69469,36830,65532,35560,62484,35560v-6223,,-11557,3937,-15875,11684c42291,54991,40132,70104,40132,92710r127,7874l40259,166116,,166116,,4191r34798,l34798,24638c38608,16510,43561,10414,49784,6223,56134,2159,62865,,70358,xe" filled="f" strokecolor="white" strokeweight="1pt">
                  <v:stroke joinstyle="bevel" endcap="round"/>
                  <v:path arrowok="t" textboxrect="0,0,86868,166116"/>
                </v:shape>
                <v:shape id="Shape 90" o:spid="_x0000_s1111" style="position:absolute;left:6261;top:4611;width:1149;height:1703;visibility:visible;mso-wrap-style:square;v-text-anchor:top" coordsize="114935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xrMIA&#10;AADbAAAADwAAAGRycy9kb3ducmV2LnhtbERPz2vCMBS+C/sfwhvspqkehlajyIbiUNB1evD2aJ5t&#10;sXkpSdZ2//1yEDx+fL8Xq97UoiXnK8sKxqMEBHFudcWFgvPPZjgF4QOyxtoyKfgjD6vly2CBqbYd&#10;f1ObhULEEPYpKihDaFIpfV6SQT+yDXHkbtYZDBG6QmqHXQw3tZwkybs0WHFsKLGhj5Lye/ZrFBy+&#10;uk9bH7dOHq63k092l3a7Hyv19tqv5yAC9eEpfrh3WsEsro9f4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HGswgAAANsAAAAPAAAAAAAAAAAAAAAAAJgCAABkcnMvZG93&#10;bnJldi54bWxQSwUGAAAAAAQABAD1AAAAhwMAAAAA&#10;" path="m58674,c69088,,78994,2286,88265,6985v9398,4572,17145,11176,23622,19812l86741,51943c76581,41910,67310,36830,58928,36830v-4572,,-8128,889,-10668,2921c45593,41656,44323,44069,44323,46863v,2286,889,4191,2540,6096c48387,54737,52451,57277,58928,60452r14859,7493c89535,75692,100203,83566,106172,91567v5842,8001,8763,17399,8763,28321c114935,134239,109601,146177,99060,155829v-10541,9652,-24765,14478,-42545,14478c32893,170307,14097,161036,,142621l25019,115316v4699,5588,10287,10160,16764,13462c48133,132207,53848,133985,58801,133985v5334,,9652,-1270,12954,-3937c75057,127508,76581,124587,76581,121158v,-6223,-5842,-12319,-17653,-18288l45212,96012c19050,82804,5969,66294,5969,46482v,-12827,4953,-23749,14732,-32893c30607,4572,43307,,58674,xe" filled="f" strokecolor="white" strokeweight="1pt">
                  <v:stroke joinstyle="bevel" endcap="round"/>
                  <v:path arrowok="t" textboxrect="0,0,114935,170307"/>
                </v:shape>
                <v:shape id="Shape 91" o:spid="_x0000_s1112" style="position:absolute;left:3573;top:4611;width:1674;height:2295;visibility:visible;mso-wrap-style:square;v-text-anchor:top" coordsize="167386,22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/msEA&#10;AADbAAAADwAAAGRycy9kb3ducmV2LnhtbESPQYvCMBCF7wv+hzCCl0WTehBbjSLFhb2uCr0OzdiW&#10;bSbdJGr995uFBY+PN+9787b70fbiTj50jjVkCwWCuHam40bD5fwxX4MIEdlg75g0PCnAfjd522Jh&#10;3IO/6H6KjUgQDgVqaGMcCilD3ZLFsHADcfKuzluMSfpGGo+PBLe9XCq1khY7Tg0tDlS2VH+fbja9&#10;8VPlXr2TPFzK3GWVelblsdN6Nh0PGxCRxvg6/k9/Gg15Bn9bEgD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CP5rBAAAA2wAAAA8AAAAAAAAAAAAAAAAAmAIAAGRycy9kb3du&#10;cmV2LnhtbFBLBQYAAAAABAAEAPUAAACGAwAAAAA=&#10;" path="m75565,v9271,,18034,1778,26416,5207c110236,8636,118491,14224,126873,22098r,-17907l167386,4191r,138684c167386,170307,161798,190373,150876,203327v-14859,17399,-37084,26162,-66929,26162c68072,229489,54737,227584,43942,223520,33147,219583,24003,213741,16637,206121,9144,198374,3683,188976,,178054r44831,c48768,182626,53975,186055,60198,188341v6223,2413,13589,3556,22225,3556c93218,191897,102108,190119,108712,186817v6604,-3429,11303,-7747,14097,-13081c125476,168402,126873,159131,126873,146050v-7112,7112,-14605,12319,-22479,15367c96520,164592,87630,166116,77724,166116v-21717,,-40005,-7874,-54991,-23495c7747,126873,254,107061,254,83058,254,57404,8128,36703,24003,21209,38354,7112,55626,,75565,xe" filled="f" strokecolor="white" strokeweight="1pt">
                  <v:stroke joinstyle="bevel" endcap="round"/>
                  <v:path arrowok="t" textboxrect="0,0,167386,229489"/>
                </v:shape>
                <v:shape id="Shape 92" o:spid="_x0000_s1113" style="position:absolute;left:1619;top:4611;width:1699;height:1703;visibility:visible;mso-wrap-style:square;v-text-anchor:top" coordsize="169926,170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GH8MA&#10;AADbAAAADwAAAGRycy9kb3ducmV2LnhtbESPS2sCMRSF94X+h3AL3YhmOoWqo3EopaVd1ccIbi/J&#10;nQdOboZJ1PHfm4LQ5eE8Ps4yH2wrztT7xrGCl0kCglg703ClYF98jWcgfEA22DomBVfykK8eH5aY&#10;GXfhLZ13oRJxhH2GCuoQukxKr2uy6CeuI45e6XqLIcq+kqbHSxy3rUyT5E1abDgSauzooyZ93J1s&#10;hEh3OujfwuDmtRiV61J/fk+1Us9Pw/sCRKAh/Ifv7R+jYJ7C3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gGH8MAAADbAAAADwAAAAAAAAAAAAAAAACYAgAAZHJzL2Rv&#10;d25yZXYueG1sUEsFBgAAAAAEAAQA9QAAAIgDAAAAAA==&#10;" path="m83820,v25527,,46228,8128,62230,24511c161925,40894,169926,62357,169926,89154r-127,7747l39243,96901v1905,11557,6985,20701,15113,27432c62611,131191,73025,134620,85725,134620v15240,,28194,-5334,39116,-16002l159131,134747v-8509,12065,-18796,21082,-30734,26797c116586,167386,102362,170307,85979,170307v-25400,,-46101,-8001,-61976,-24003c8001,130175,,110109,,86106,,61341,8001,40894,23876,24511,39751,8128,59817,,83820,xe" filled="f" strokecolor="white" strokeweight="1pt">
                  <v:stroke joinstyle="bevel" endcap="round"/>
                  <v:path arrowok="t" textboxrect="0,0,169926,170307"/>
                </v:shape>
                <v:shape id="Shape 93" o:spid="_x0000_s1114" style="position:absolute;left:18430;top:4551;width:270;height:379;visibility:visible;mso-wrap-style:square;v-text-anchor:top" coordsize="27051,3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4UMEA&#10;AADbAAAADwAAAGRycy9kb3ducmV2LnhtbESPT4vCMBTE74LfITzBm6aui2g1iisUZNmLf/D8aJ5t&#10;sXkJSdT67c3Cwh6HmfkNs9p0phUP8qGxrGAyzkAQl1Y3XCk4n4rRHESIyBpby6TgRQE2635vhbm2&#10;Tz7Q4xgrkSAcclRQx+hyKUNZk8Ewto44eVfrDcYkfSW1x2eCm1Z+ZNlMGmw4LdToaFdTeTvejYLg&#10;ZHX5zoriTIV38lM3P+Zrp9Rw0G2XICJ18T/8195rBYsp/H5JP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TeFDBAAAA2wAAAA8AAAAAAAAAAAAAAAAAmAIAAGRycy9kb3du&#10;cmV2LnhtbFBLBQYAAAAABAAEAPUAAACGAwAAAAA=&#10;" path="m13462,c9779,,6477,1398,3937,4064,1270,6731,,9906,,13463v,7112,3429,15239,10541,24384c21590,28449,27051,20066,27051,12827v,-3810,-1270,-6858,-3683,-9271c20828,1270,17526,,13462,xe" filled="f" strokecolor="white" strokeweight="1pt">
                  <v:stroke joinstyle="bevel" endcap="round"/>
                  <v:path arrowok="t" textboxrect="0,0,27051,37847"/>
                </v:shape>
                <v:shape id="Shape 94" o:spid="_x0000_s1115" style="position:absolute;left:21296;top:4489;width:480;height:450;visibility:visible;mso-wrap-style:square;v-text-anchor:top" coordsize="48006,44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1h+sMA&#10;AADbAAAADwAAAGRycy9kb3ducmV2LnhtbESPS4vCQBCE78L+h6EFL6ITHywx6yiLD9CjrojHJtOb&#10;RDM9ITNq3F+/Iwgei6r6iprOG1OKG9WusKxg0I9AEKdWF5wpOPysezEI55E1lpZJwYMczGcfrSkm&#10;2t55R7e9z0SAsEtQQe59lUjp0pwMur6tiIP3a2uDPsg6k7rGe4CbUg6j6FMaLDgs5FjRIqf0sr8a&#10;BSc8E42Om5U+n1bc3fKfW8RLpTrt5vsLhKfGv8Ov9kYrmIzh+SX8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1h+sMAAADbAAAADwAAAAAAAAAAAAAAAACYAgAAZHJzL2Rv&#10;d25yZXYueG1sUEsFBgAAAAAEAAQA9QAAAIgDAAAAAA==&#10;" path="m,l,44958r13208,c23622,44958,30861,44197,34925,42673v4064,-1398,7239,-3937,9652,-7367c46863,31877,48006,27686,48006,22861v,-8510,-3175,-14606,-9779,-18543c33528,1398,24638,,11684,l,xe" filled="f" strokecolor="white" strokeweight="1pt">
                  <v:stroke joinstyle="bevel" endcap="round"/>
                  <v:path arrowok="t" textboxrect="0,0,48006,44958"/>
                </v:shape>
                <v:shape id="Shape 95" o:spid="_x0000_s1116" style="position:absolute;left:416;top:4489;width:480;height:450;visibility:visible;mso-wrap-style:square;v-text-anchor:top" coordsize="48006,44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EYcMA&#10;AADbAAAADwAAAGRycy9kb3ducmV2LnhtbESPT4vCMBTE78J+h/AEL6KpikvtGmXxD+hRV8Tjo3nb&#10;VpuX0kSt++k3guBxmJnfMNN5Y0pxo9oVlhUM+hEI4tTqgjMFh591LwbhPLLG0jIpeJCD+eyjNcVE&#10;2zvv6Lb3mQgQdgkqyL2vEildmpNB17cVcfB+bW3QB1lnUtd4D3BTymEUfUqDBYeFHCta5JRe9lej&#10;4IRnotFxs9Ln04q7W/5zi3ipVKfdfH+B8NT4d/jV3mgFkzE8v4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HEYcMAAADbAAAADwAAAAAAAAAAAAAAAACYAgAAZHJzL2Rv&#10;d25yZXYueG1sUEsFBgAAAAAEAAQA9QAAAIgDAAAAAA==&#10;" path="m,l,44958r13081,c26289,44958,35433,43180,40513,39751v4953,-3556,7493,-9271,7493,-17399c48006,17653,46736,13462,44196,9906,41783,6350,38481,3811,34290,2286,30099,762,22479,,11430,l,xe" filled="f" strokecolor="white" strokeweight="1pt">
                  <v:stroke joinstyle="bevel" endcap="round"/>
                  <v:path arrowok="t" textboxrect="0,0,48006,44958"/>
                </v:shape>
                <v:shape id="Shape 96" o:spid="_x0000_s1117" style="position:absolute;left:17849;top:4173;width:1853;height:2154;visibility:visible;mso-wrap-style:square;v-text-anchor:top" coordsize="185293,215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nSsEA&#10;AADbAAAADwAAAGRycy9kb3ducmV2LnhtbESPQYvCMBSE7wv+h/AEb2vqCqLVKFIQPXixCuLt0Tzb&#10;YvNSkqzWf28EweMwM98wi1VnGnEn52vLCkbDBARxYXXNpYLTcfM7BeEDssbGMil4kofVsvezwFTb&#10;Bx/onodSRAj7FBVUIbSplL6oyKAf2pY4elfrDIYoXSm1w0eEm0b+JclEGqw5LlTYUlZRccv/jYLr&#10;eVbmzmbjLJyzp90mfn/JC6UG/W49BxGoC9/wp73TCmYTeH+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KJ0rBAAAA2wAAAA8AAAAAAAAAAAAAAAAAmAIAAGRycy9kb3du&#10;cmV2LnhtbFBLBQYAAAAABAAEAPUAAACGAwAAAAA=&#10;" path="m71247,v17145,,30353,5207,39497,15621c119888,26035,124587,36449,124587,47117v,8382,-2159,16383,-6350,24003c114046,78740,104267,90043,89154,105029v17780,20955,29210,33909,34290,39116c126619,141732,134747,135001,147828,123952r24765,28448l161290,162560r-11049,10160l185293,209931r-50419,l120396,195072c97409,208661,75946,215392,56261,215392v-16764,,-30353,-4826,-40767,-14732c5207,190881,,178309,,162941,,151257,2921,140335,8763,130048,14605,119634,24765,108966,38989,98044,24892,79121,17780,62357,17780,47752v,-10795,4699,-21463,13970,-32004c41148,5207,54229,,71247,xe" filled="f" strokecolor="white" strokeweight="1pt">
                  <v:stroke joinstyle="bevel" endcap="round"/>
                  <v:path arrowok="t" textboxrect="0,0,185293,215392"/>
                </v:shape>
                <v:shape id="Shape 97" o:spid="_x0000_s1118" style="position:absolute;left:34786;top:4083;width:1086;height:2189;visibility:visible;mso-wrap-style:square;v-text-anchor:top" coordsize="108585,218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5U8QA&#10;AADbAAAADwAAAGRycy9kb3ducmV2LnhtbESP0WrCQBRE3wX/YblCX6Ru7EPV1FVUKISCFWM/4DZ7&#10;TYLZuzG7TeLfuwXBx2FmzjDLdW8q0VLjSssKppMIBHFmdcm5gp/T5+schPPIGivLpOBGDtar4WCJ&#10;sbYdH6lNfS4ChF2MCgrv61hKlxVk0E1sTRy8s20M+iCbXOoGuwA3lXyLondpsOSwUGBNu4KyS/pn&#10;FHDydeh20z3L9LrV4zb5vu5/x0q9jPrNBwhPvX+GH+1EK1jM4P9L+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GOVPEAAAA2wAAAA8AAAAAAAAAAAAAAAAAmAIAAGRycy9k&#10;b3ducmV2LnhtbFBLBQYAAAAABAAEAPUAAACJAwAAAAA=&#10;" path="m,l108585,r,40639l41275,40639r,39751l108585,80390r,40006l41275,120396r,98552l,218948,,xe" filled="f" strokecolor="white" strokeweight="1pt">
                  <v:stroke joinstyle="bevel" endcap="round"/>
                  <v:path arrowok="t" textboxrect="0,0,108585,218948"/>
                </v:shape>
                <v:shape id="Shape 98" o:spid="_x0000_s1119" style="position:absolute;left:20880;top:4083;width:1300;height:2189;visibility:visible;mso-wrap-style:square;v-text-anchor:top" coordsize="130048,218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/78IA&#10;AADbAAAADwAAAGRycy9kb3ducmV2LnhtbERPz2vCMBS+D/wfwhN2W1M3FK1GKYowZI5Zd9jx0Tzb&#10;YvPSNVmN//1yGOz48f1ebYJpxUC9aywrmCQpCOLS6oYrBZ/n/dMchPPIGlvLpOBODjbr0cMKM21v&#10;fKKh8JWIIewyVFB732VSurImgy6xHXHkLrY36CPsK6l7vMVw08rnNJ1Jgw3Hhho72tZUXosfo6DA&#10;xfG9yu82fO3evi/T8vRy+AhKPY5DvgThKfh/8Z/7VStYxLHxS/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L/vwgAAANsAAAAPAAAAAAAAAAAAAAAAAJgCAABkcnMvZG93&#10;bnJldi54bWxQSwUGAAAAAAQABAD1AAAAhwMAAAAA&#10;" path="m,l44196,c68072,,85344,2286,95885,6603v10541,4446,18923,11558,25019,21464c127000,37973,130048,49784,130048,63626v,15241,-4064,27941,-11938,38100c110109,111760,99187,118872,85598,122809v-8128,2286,-22733,3428,-43942,3428l41656,218948,,218948,,xe" filled="f" strokecolor="white" strokeweight="1pt">
                  <v:stroke joinstyle="bevel" endcap="round"/>
                  <v:path arrowok="t" textboxrect="0,0,130048,218948"/>
                </v:shape>
                <v:shape id="Shape 99" o:spid="_x0000_s1120" style="position:absolute;top:4083;width:1403;height:2189;visibility:visible;mso-wrap-style:square;v-text-anchor:top" coordsize="140335,218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1oxcQA&#10;AADbAAAADwAAAGRycy9kb3ducmV2LnhtbESPT2vCQBTE74V+h+UVvNVNRcSkriIpYm7+66HeXrOv&#10;SWj2bdhdNX57VxA8DjPzG2a26E0rzuR8Y1nBxzABQVxa3XCl4Puwep+C8AFZY2uZFFzJw2L++jLD&#10;TNsL7+i8D5WIEPYZKqhD6DIpfVmTQT+0HXH0/qwzGKJ0ldQOLxFuWjlKkok02HBcqLGjvKbyf38y&#10;CjY/XOSNOx5/t9uqWy+L63j8lSs1eOuXnyAC9eEZfrQLrSBN4f4l/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daMXEAAAA2wAAAA8AAAAAAAAAAAAAAAAAmAIAAGRycy9k&#10;b3ducmV2LnhtbFBLBQYAAAAABAAEAPUAAACJAwAAAAA=&#10;" path="m,l44196,c68326,,85598,2159,95885,6476v10160,4319,18415,11558,24638,21591c126873,37973,129921,49911,129921,63626v,14351,-3429,26417,-10287,36069c112649,109347,102362,116712,88392,121665r51943,97283l94742,218948,45466,126237r-3810,l41656,218948,,218948,,xe" filled="f" strokecolor="white" strokeweight="1pt">
                  <v:stroke joinstyle="bevel" endcap="round"/>
                  <v:path arrowok="t" textboxrect="0,0,140335,218948"/>
                </v:shape>
                <v:shape id="Shape 100" o:spid="_x0000_s1121" style="position:absolute;left:32807;top:4056;width:856;height:2216;visibility:visible;mso-wrap-style:square;v-text-anchor:top" coordsize="85598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macMA&#10;AADcAAAADwAAAGRycy9kb3ducmV2LnhtbESPQWvCQBCF74L/YRnBm25UKiW6igoF8VZbweOQHZPV&#10;7GzIbk3aX985FHqb4b1575v1tve1elIbXWADs2kGirgI1nFp4PPjbfIKKiZki3VgMvBNEbab4WCN&#10;uQ0dv9PznEolIRxzNFCl1ORax6Iij3EaGmLRbqH1mGRtS21b7CTc13qeZUvt0bE0VNjQoaLicf7y&#10;Bk4XPgW3/LkXPb9cFuiu+2MXjBmP+t0KVKI+/Zv/ro9W8DPBl2dkAr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9macMAAADcAAAADwAAAAAAAAAAAAAAAACYAgAAZHJzL2Rv&#10;d25yZXYueG1sUEsFBgAAAAAEAAQA9QAAAIgDAAAAAA==&#10;" path="m20828,l61468,r,59690l85598,59690r,34925l61468,94615r,127000l20828,221615r,-127000l,94615,,59690r20828,l20828,xe" filled="f" strokecolor="white" strokeweight="1pt">
                  <v:stroke joinstyle="bevel" endcap="round"/>
                  <v:path arrowok="t" textboxrect="0,0,85598,221615"/>
                </v:shape>
                <v:shape id="Shape 101" o:spid="_x0000_s1122" style="position:absolute;left:11471;top:4056;width:856;height:2216;visibility:visible;mso-wrap-style:square;v-text-anchor:top" coordsize="85598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D8sIA&#10;AADcAAAADwAAAGRycy9kb3ducmV2LnhtbERPTWvCQBC9F/wPywi91U1aGiR1lSoUxFujgR6H7Jis&#10;zc6G7DZJ++u7guBtHu9zVpvJtmKg3hvHCtJFAoK4ctpwreB0/HhagvABWWPrmBT8kofNevawwly7&#10;kT9pKEItYgj7HBU0IXS5lL5qyKJfuI44cmfXWwwR9rXUPY4x3LbyOUkyadFwbGiwo11D1XfxYxUc&#10;Sj44k/1dqolfyxc0X9v96JR6nE/vbyACTeEuvrn3Os5PUrg+Ey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8PywgAAANwAAAAPAAAAAAAAAAAAAAAAAJgCAABkcnMvZG93&#10;bnJldi54bWxQSwUGAAAAAAQABAD1AAAAhwMAAAAA&#10;" path="m20828,l61468,r,59690l85598,59690r,34925l61468,94615r,127000l20828,221615r,-127000l,94615,,59690r20828,l20828,xe" filled="f" strokecolor="white" strokeweight="1pt">
                  <v:stroke joinstyle="bevel" endcap="round"/>
                  <v:path arrowok="t" textboxrect="0,0,85598,221615"/>
                </v:shape>
                <v:shape id="Shape 102" o:spid="_x0000_s1123" style="position:absolute;left:7570;top:4056;width:856;height:2216;visibility:visible;mso-wrap-style:square;v-text-anchor:top" coordsize="85598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dhcIA&#10;AADcAAAADwAAAGRycy9kb3ducmV2LnhtbERPTWvCQBC9F/wPywi9NRstFUmzShUKIbeqgR6H7Jis&#10;zc6G7GrS/vpuoeBtHu9z8u1kO3GjwRvHChZJCoK4dtpwo+B0fH9ag/ABWWPnmBR8k4ftZvaQY6bd&#10;yB90O4RGxBD2GSpoQ+gzKX3dkkWfuJ44cmc3WAwRDo3UA44x3HZymaYradFwbGixp31L9dfhahWU&#10;FZfOrH4u9cQv1TOaz10xOqUe59PbK4hAU7iL/92FjvPTJfw9Ey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V2FwgAAANwAAAAPAAAAAAAAAAAAAAAAAJgCAABkcnMvZG93&#10;bnJldi54bWxQSwUGAAAAAAQABAD1AAAAhwMAAAAA&#10;" path="m20828,l61468,r,59690l85598,59690r,34925l61468,94615r,127000l20828,221615r,-127000l,94615,,59690r20828,l20828,xe" filled="f" strokecolor="white" strokeweight="1pt">
                  <v:stroke joinstyle="bevel" endcap="round"/>
                  <v:path arrowok="t" textboxrect="0,0,85598,221615"/>
                </v:shape>
                <v:shape id="Shape 103" o:spid="_x0000_s1124" style="position:absolute;left:12446;top:3986;width:518;height:527;visibility:visible;mso-wrap-style:square;v-text-anchor:top" coordsize="51816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/N+8IA&#10;AADcAAAADwAAAGRycy9kb3ducmV2LnhtbERPS2rDMBDdB3oHMYVuQiPZhhDcKCEYCu0iiyY5wNSa&#10;2ibSyLVU2719FShkN4/3ne1+dlaMNITOs4ZspUAQ19503Gi4nF+fNyBCRDZoPZOGXwqw3z0stlga&#10;P/EHjafYiBTCoUQNbYx9KWWoW3IYVr4nTtyXHxzGBIdGmgGnFO6szJVaS4cdp4YWe6paqq+nH6eB&#10;x2q5zMd3e7Sxar6zQpnPzUXrp8f58AIi0hzv4n/3m0nzVQG3Z9IF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837wgAAANwAAAAPAAAAAAAAAAAAAAAAAJgCAABkcnMvZG93&#10;bnJldi54bWxQSwUGAAAAAAQABAD1AAAAhwMAAAAA&#10;" path="m25908,v7112,,13208,2539,18288,7747c49276,12953,51816,19177,51816,26543v,7239,-2540,13334,-7620,18542c39243,50164,33147,52705,26162,52705v-7239,,-13335,-2667,-18542,-7874c2540,39624,,33401,,25908,,18796,2540,12700,7620,7620,12700,2539,18669,,25908,xe" filled="f" strokecolor="white" strokeweight="1pt">
                  <v:stroke joinstyle="bevel" endcap="round"/>
                  <v:path arrowok="t" textboxrect="0,0,51816,52705"/>
                </v:shape>
                <v:shape id="Shape 104" o:spid="_x0000_s1125" style="position:absolute;left:5557;top:3986;width:518;height:527;visibility:visible;mso-wrap-style:square;v-text-anchor:top" coordsize="51816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Vj8IA&#10;AADcAAAADwAAAGRycy9kb3ducmV2LnhtbERPzWrCQBC+F3yHZQq9iO5qS5E0G5GAoIcetD7AmJ0m&#10;obuzMbvG9O3dQsHbfHy/k69HZ8VAfWg9a1jMFQjiypuWaw2nr+1sBSJEZIPWM2n4pQDrYvKUY2b8&#10;jQ80HGMtUgiHDDU0MXaZlKFqyGGY+444cd++dxgT7GtperylcGflUql36bDl1NBgR2VD1c/x6jTw&#10;UE6ny2FvP20s68viVZnz6qT1y/O4+QARaYwP8b97Z9J89QZ/z6QL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lWPwgAAANwAAAAPAAAAAAAAAAAAAAAAAJgCAABkcnMvZG93&#10;bnJldi54bWxQSwUGAAAAAAQABAD1AAAAhwMAAAAA&#10;" path="m25908,v7112,,13208,2539,18288,7747c49276,12953,51816,19177,51816,26543v,7239,-2540,13334,-7620,18542c39243,50164,33147,52705,26162,52705v-7239,,-13335,-2667,-18542,-7874c2540,39624,,33401,,25908,,18796,2540,12700,7620,7620,12700,2539,18669,,25908,xe" filled="f" strokecolor="white" strokeweight="1pt">
                  <v:stroke joinstyle="bevel" endcap="round"/>
                  <v:path arrowok="t" textboxrect="0,0,51816,52705"/>
                </v:shape>
                <v:rect id="Rectangle 105" o:spid="_x0000_s1126" style="position:absolute;left:20759;top:6985;width:282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8A4F77" w:rsidRDefault="00F70B48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A4F77" w:rsidRDefault="00F70B48">
      <w:pPr>
        <w:spacing w:after="130"/>
      </w:pPr>
      <w:r>
        <w:rPr>
          <w:rFonts w:ascii="Arial" w:eastAsia="Arial" w:hAnsi="Arial" w:cs="Arial"/>
          <w:b/>
          <w:i/>
          <w:sz w:val="2"/>
        </w:rPr>
        <w:t xml:space="preserve"> </w:t>
      </w:r>
    </w:p>
    <w:p w:rsidR="008A4F77" w:rsidRPr="00CF7449" w:rsidRDefault="00CF7449" w:rsidP="000A6A48">
      <w:pPr>
        <w:spacing w:after="0"/>
        <w:jc w:val="center"/>
        <w:rPr>
          <w:color w:val="FF0000"/>
          <w:sz w:val="64"/>
          <w:szCs w:val="64"/>
          <w:u w:val="single"/>
        </w:rPr>
      </w:pPr>
      <w:r>
        <w:rPr>
          <w:rFonts w:ascii="Arial" w:eastAsia="Arial" w:hAnsi="Arial" w:cs="Arial"/>
          <w:b/>
          <w:i/>
          <w:color w:val="FF0000"/>
          <w:sz w:val="64"/>
          <w:szCs w:val="64"/>
          <w:u w:val="single"/>
        </w:rPr>
        <w:t>JUST ADDED!!</w:t>
      </w:r>
    </w:p>
    <w:p w:rsidR="008A4F77" w:rsidRPr="000A6A48" w:rsidRDefault="00F70B48">
      <w:pPr>
        <w:spacing w:after="0"/>
        <w:rPr>
          <w:sz w:val="52"/>
          <w:szCs w:val="52"/>
        </w:rPr>
      </w:pPr>
      <w:r w:rsidRPr="000A6A48">
        <w:rPr>
          <w:rFonts w:ascii="Arial" w:eastAsia="Arial" w:hAnsi="Arial" w:cs="Arial"/>
          <w:b/>
          <w:i/>
          <w:sz w:val="52"/>
          <w:szCs w:val="52"/>
        </w:rPr>
        <w:t xml:space="preserve"> </w:t>
      </w:r>
    </w:p>
    <w:p w:rsidR="008A4F77" w:rsidRDefault="00F70B48">
      <w:pPr>
        <w:spacing w:after="0"/>
      </w:pPr>
      <w:r>
        <w:rPr>
          <w:rFonts w:ascii="Arial" w:eastAsia="Arial" w:hAnsi="Arial" w:cs="Arial"/>
          <w:b/>
          <w:i/>
          <w:sz w:val="16"/>
        </w:rPr>
        <w:t xml:space="preserve"> </w:t>
      </w:r>
      <w:r>
        <w:rPr>
          <w:rFonts w:ascii="Arial" w:eastAsia="Arial" w:hAnsi="Arial" w:cs="Arial"/>
          <w:b/>
          <w:i/>
          <w:sz w:val="8"/>
        </w:rPr>
        <w:t xml:space="preserve"> </w:t>
      </w:r>
      <w:r>
        <w:rPr>
          <w:rFonts w:ascii="Arial" w:eastAsia="Arial" w:hAnsi="Arial" w:cs="Arial"/>
          <w:b/>
          <w:sz w:val="3"/>
          <w:vertAlign w:val="subscript"/>
        </w:rPr>
        <w:t xml:space="preserve"> </w:t>
      </w:r>
    </w:p>
    <w:p w:rsidR="008A4F77" w:rsidRDefault="00F70B48">
      <w:pPr>
        <w:spacing w:after="152"/>
        <w:ind w:left="-5" w:hanging="10"/>
      </w:pPr>
      <w:r>
        <w:rPr>
          <w:rFonts w:ascii="Arial" w:eastAsia="Arial" w:hAnsi="Arial" w:cs="Arial"/>
          <w:b/>
          <w:sz w:val="18"/>
        </w:rPr>
        <w:t>Athlete’s Name</w:t>
      </w:r>
      <w:r w:rsidR="000A6A48">
        <w:rPr>
          <w:rFonts w:ascii="Arial" w:eastAsia="Arial" w:hAnsi="Arial" w:cs="Arial"/>
          <w:b/>
          <w:sz w:val="18"/>
        </w:rPr>
        <w:t>: _</w:t>
      </w:r>
      <w:r>
        <w:rPr>
          <w:rFonts w:ascii="Arial" w:eastAsia="Arial" w:hAnsi="Arial" w:cs="Arial"/>
          <w:b/>
          <w:sz w:val="18"/>
        </w:rPr>
        <w:t xml:space="preserve">_______________________________________________________________ DOB:_________________________  </w:t>
      </w:r>
    </w:p>
    <w:p w:rsidR="008A4F77" w:rsidRDefault="00F70B48">
      <w:pPr>
        <w:spacing w:after="152"/>
        <w:ind w:left="-5" w:hanging="10"/>
      </w:pPr>
      <w:r>
        <w:rPr>
          <w:rFonts w:ascii="Arial" w:eastAsia="Arial" w:hAnsi="Arial" w:cs="Arial"/>
          <w:b/>
          <w:sz w:val="18"/>
        </w:rPr>
        <w:t xml:space="preserve">Email: _____________________________________ Primary Phone Number: __________________________________________    </w:t>
      </w:r>
    </w:p>
    <w:p w:rsidR="008A4F77" w:rsidRDefault="00F70B48">
      <w:pPr>
        <w:pStyle w:val="Heading1"/>
        <w:spacing w:after="92" w:line="441" w:lineRule="auto"/>
        <w:ind w:left="-5"/>
      </w:pPr>
      <w:r>
        <w:t>Address: ______________________________________________ City: ______________________</w:t>
      </w:r>
      <w:r w:rsidR="000A6A48">
        <w:t>_ Zip</w:t>
      </w:r>
      <w:r>
        <w:t xml:space="preserve"> Code: _______________ Questions/concerns? Contact: </w:t>
      </w:r>
      <w:r>
        <w:rPr>
          <w:rFonts w:ascii="Wingdings" w:eastAsia="Wingdings" w:hAnsi="Wingdings" w:cs="Wingdings"/>
          <w:b w:val="0"/>
        </w:rPr>
        <w:t></w:t>
      </w:r>
      <w:r>
        <w:t xml:space="preserve"> Participant   </w:t>
      </w:r>
      <w:r>
        <w:rPr>
          <w:rFonts w:ascii="Wingdings" w:eastAsia="Wingdings" w:hAnsi="Wingdings" w:cs="Wingdings"/>
          <w:b w:val="0"/>
        </w:rPr>
        <w:t></w:t>
      </w:r>
      <w:r>
        <w:t xml:space="preserve"> Other - Name/Relation:  ______________________ Phone #: _______________ </w:t>
      </w:r>
    </w:p>
    <w:p w:rsidR="008A4F77" w:rsidRDefault="00F70B48">
      <w:pPr>
        <w:spacing w:after="29"/>
        <w:ind w:left="734" w:hanging="713"/>
      </w:pPr>
      <w:r>
        <w:rPr>
          <w:rFonts w:ascii="Arial Rounded MT" w:eastAsia="Arial Rounded MT" w:hAnsi="Arial Rounded MT" w:cs="Arial Rounded MT"/>
          <w:b/>
          <w:sz w:val="24"/>
        </w:rPr>
        <w:t>This league is for athletes who love this backyard sport or anyone who would like to learn how to pl</w:t>
      </w:r>
      <w:r w:rsidR="000A6A48">
        <w:rPr>
          <w:rFonts w:ascii="Arial Rounded MT" w:eastAsia="Arial Rounded MT" w:hAnsi="Arial Rounded MT" w:cs="Arial Rounded MT"/>
          <w:b/>
          <w:sz w:val="24"/>
        </w:rPr>
        <w:t>ay. The complete season is six</w:t>
      </w:r>
      <w:r>
        <w:rPr>
          <w:rFonts w:ascii="Arial Rounded MT" w:eastAsia="Arial Rounded MT" w:hAnsi="Arial Rounded MT" w:cs="Arial Rounded MT"/>
          <w:b/>
          <w:sz w:val="24"/>
        </w:rPr>
        <w:t xml:space="preserve"> weeks. The last session will be our              </w:t>
      </w:r>
    </w:p>
    <w:p w:rsidR="008A4F77" w:rsidRDefault="00F70B48" w:rsidP="000A6A48">
      <w:pPr>
        <w:spacing w:after="29"/>
        <w:ind w:left="31" w:hanging="10"/>
      </w:pPr>
      <w:r>
        <w:rPr>
          <w:rFonts w:ascii="Arial Rounded MT" w:eastAsia="Arial Rounded MT" w:hAnsi="Arial Rounded MT" w:cs="Arial Rounded MT"/>
          <w:b/>
          <w:sz w:val="24"/>
        </w:rPr>
        <w:t xml:space="preserve">championship tournament with every athlete earning an </w:t>
      </w:r>
      <w:r w:rsidR="000A6A48">
        <w:rPr>
          <w:rFonts w:ascii="Arial Rounded MT" w:eastAsia="Arial Rounded MT" w:hAnsi="Arial Rounded MT" w:cs="Arial Rounded MT"/>
          <w:b/>
          <w:sz w:val="24"/>
        </w:rPr>
        <w:t xml:space="preserve">award. </w:t>
      </w:r>
      <w:r>
        <w:rPr>
          <w:rFonts w:ascii="Arial Rounded MT" w:eastAsia="Arial Rounded MT" w:hAnsi="Arial Rounded MT" w:cs="Arial Rounded MT"/>
          <w:b/>
          <w:sz w:val="24"/>
        </w:rPr>
        <w:t xml:space="preserve"> There will not be same day registration. Make sure you call to register your spot! </w:t>
      </w:r>
    </w:p>
    <w:p w:rsidR="008A4F77" w:rsidRDefault="008A4F77" w:rsidP="000A6A48">
      <w:pPr>
        <w:spacing w:after="0"/>
        <w:ind w:left="1505"/>
        <w:jc w:val="center"/>
      </w:pPr>
    </w:p>
    <w:p w:rsidR="000A6A48" w:rsidRDefault="00F70B48" w:rsidP="000A6A48">
      <w:pPr>
        <w:spacing w:after="24" w:line="359" w:lineRule="auto"/>
        <w:ind w:left="4069" w:right="1547" w:hanging="2062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b/>
          <w:sz w:val="28"/>
        </w:rPr>
        <w:t xml:space="preserve">When: </w:t>
      </w:r>
      <w:r w:rsidR="000A6A48">
        <w:rPr>
          <w:rFonts w:ascii="Arial" w:eastAsia="Arial" w:hAnsi="Arial" w:cs="Arial"/>
          <w:sz w:val="28"/>
        </w:rPr>
        <w:t>Tuesdays, July 13</w:t>
      </w:r>
      <w:r w:rsidR="000A6A48" w:rsidRPr="000A6A48">
        <w:rPr>
          <w:rFonts w:ascii="Arial" w:eastAsia="Arial" w:hAnsi="Arial" w:cs="Arial"/>
          <w:sz w:val="28"/>
          <w:vertAlign w:val="superscript"/>
        </w:rPr>
        <w:t>th</w:t>
      </w:r>
      <w:r w:rsidR="000A6A48">
        <w:rPr>
          <w:rFonts w:ascii="Arial" w:eastAsia="Arial" w:hAnsi="Arial" w:cs="Arial"/>
          <w:sz w:val="28"/>
        </w:rPr>
        <w:t>-August 17</w:t>
      </w:r>
      <w:r w:rsidR="000A6A48" w:rsidRPr="000A6A48">
        <w:rPr>
          <w:rFonts w:ascii="Arial" w:eastAsia="Arial" w:hAnsi="Arial" w:cs="Arial"/>
          <w:sz w:val="28"/>
          <w:vertAlign w:val="superscript"/>
        </w:rPr>
        <w:t>th</w:t>
      </w:r>
    </w:p>
    <w:p w:rsidR="008A4F77" w:rsidRDefault="00F70B48" w:rsidP="000A6A48">
      <w:pPr>
        <w:spacing w:after="24" w:line="359" w:lineRule="auto"/>
        <w:ind w:left="4069" w:right="1547" w:hanging="2062"/>
        <w:jc w:val="center"/>
      </w:pPr>
      <w:r>
        <w:rPr>
          <w:rFonts w:ascii="Arial" w:eastAsia="Arial" w:hAnsi="Arial" w:cs="Arial"/>
          <w:b/>
          <w:sz w:val="28"/>
        </w:rPr>
        <w:t xml:space="preserve">Time:  </w:t>
      </w:r>
      <w:r w:rsidR="005055C1">
        <w:rPr>
          <w:rFonts w:ascii="Arial" w:eastAsia="Arial" w:hAnsi="Arial" w:cs="Arial"/>
          <w:sz w:val="28"/>
        </w:rPr>
        <w:t>5:30-6:30</w:t>
      </w:r>
    </w:p>
    <w:p w:rsidR="008A4F77" w:rsidRDefault="00F70B48" w:rsidP="000A6A48">
      <w:pPr>
        <w:tabs>
          <w:tab w:val="center" w:pos="4946"/>
          <w:tab w:val="center" w:pos="7386"/>
        </w:tabs>
        <w:spacing w:after="107"/>
        <w:jc w:val="center"/>
      </w:pPr>
      <w:r>
        <w:rPr>
          <w:rFonts w:ascii="Arial" w:eastAsia="Arial" w:hAnsi="Arial" w:cs="Arial"/>
          <w:b/>
          <w:sz w:val="28"/>
        </w:rPr>
        <w:t xml:space="preserve">Where:  </w:t>
      </w:r>
      <w:r w:rsidR="000A6A48">
        <w:rPr>
          <w:rFonts w:ascii="Arial" w:eastAsia="Arial" w:hAnsi="Arial" w:cs="Arial"/>
          <w:sz w:val="28"/>
        </w:rPr>
        <w:t>701 S. Main St Akron, Ohio 44311(UDS)</w:t>
      </w:r>
      <w:bookmarkStart w:id="0" w:name="_GoBack"/>
      <w:bookmarkEnd w:id="0"/>
    </w:p>
    <w:p w:rsidR="008A4F77" w:rsidRDefault="00F70B48" w:rsidP="000A6A48">
      <w:pPr>
        <w:spacing w:after="14" w:line="348" w:lineRule="auto"/>
        <w:ind w:left="4597" w:right="2559" w:hanging="161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-249262</wp:posOffset>
                </wp:positionH>
                <wp:positionV relativeFrom="paragraph">
                  <wp:posOffset>246333</wp:posOffset>
                </wp:positionV>
                <wp:extent cx="3277743" cy="2160143"/>
                <wp:effectExtent l="0" t="0" r="0" b="0"/>
                <wp:wrapSquare wrapText="bothSides"/>
                <wp:docPr id="1752" name="Group 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7743" cy="2160143"/>
                          <a:chOff x="0" y="0"/>
                          <a:chExt cx="3277743" cy="2160143"/>
                        </a:xfrm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24243" y="1441806"/>
                            <a:ext cx="710489" cy="71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743" cy="1862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3709E8" id="Group 1752" o:spid="_x0000_s1026" style="position:absolute;margin-left:-19.65pt;margin-top:19.4pt;width:258.1pt;height:170.1pt;z-index:251658240" coordsize="32777,2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left:6242;top:14418;width:7105;height:7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tpRjBAAAA3AAAAA8AAABkcnMvZG93bnJldi54bWxET01rwkAQvQv+h2WE3nQTU9oSXUUCgtBT&#10;jQjehuyYBLOzIbsm23/fLRR6m8f7nO0+mE6MNLjWsoJ0lYAgrqxuuVZwKY/LDxDOI2vsLJOCb3Kw&#10;381nW8y1nfiLxrOvRQxhl6OCxvs+l9JVDRl0K9sTR+5uB4M+wqGWesAphptOrpPkTRpsOTY02FPR&#10;UPU4P42CsghtcXsN5ee77ukmgwnp9arUyyIcNiA8Bf8v/nOfdJyfZfD7TLxA7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tpRjBAAAA3AAAAA8AAAAAAAAAAAAAAAAAnwIA&#10;AGRycy9kb3ducmV2LnhtbFBLBQYAAAAABAAEAPcAAACNAwAAAAA=&#10;">
                  <v:imagedata r:id="rId9" o:title=""/>
                </v:shape>
                <v:shape id="Picture 319" o:spid="_x0000_s1028" type="#_x0000_t75" style="position:absolute;width:32777;height:18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hRanDAAAA3AAAAA8AAABkcnMvZG93bnJldi54bWxEj0+LwjAUxO+C3yE8wYtoqgui1bSIIHrZ&#10;g//w+myebbF5KU2s3W+/ERb2OMzMb5h12plKtNS40rKC6SQCQZxZXXKu4HLejRcgnEfWWFkmBT/k&#10;IE36vTXG2r75SO3J5yJA2MWooPC+jqV0WUEG3cTWxMF72MagD7LJpW7wHeCmkrMomkuDJYeFAmva&#10;FpQ9Ty+jwI3qdl/m2X1eLb7lbW+tv8qDUsNBt1mB8NT5//Bf+6AVfE2X8DkTjoB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FFqcMAAADcAAAADwAAAAAAAAAAAAAAAACf&#10;AgAAZHJzL2Rvd25yZXYueG1sUEsFBgAAAAAEAAQA9wAAAI8DAAAAAA=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 xml:space="preserve">Cost: </w:t>
      </w:r>
      <w:r>
        <w:rPr>
          <w:rFonts w:ascii="Arial" w:eastAsia="Arial" w:hAnsi="Arial" w:cs="Arial"/>
          <w:sz w:val="28"/>
        </w:rPr>
        <w:t>$50</w:t>
      </w:r>
    </w:p>
    <w:p w:rsidR="008A4F77" w:rsidRDefault="00F70B48">
      <w:pPr>
        <w:spacing w:after="0"/>
        <w:ind w:right="286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8A4F77" w:rsidRDefault="00F70B48">
      <w:pPr>
        <w:spacing w:after="25"/>
        <w:ind w:left="7067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307188</wp:posOffset>
            </wp:positionH>
            <wp:positionV relativeFrom="page">
              <wp:posOffset>138861</wp:posOffset>
            </wp:positionV>
            <wp:extent cx="1270508" cy="721182"/>
            <wp:effectExtent l="0" t="0" r="0" b="0"/>
            <wp:wrapTopAndBottom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0508" cy="721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Questions: </w:t>
      </w:r>
    </w:p>
    <w:p w:rsidR="008A4F77" w:rsidRDefault="00F70B48">
      <w:pPr>
        <w:tabs>
          <w:tab w:val="center" w:pos="6260"/>
          <w:tab w:val="center" w:pos="9241"/>
        </w:tabs>
        <w:spacing w:after="278"/>
      </w:pPr>
      <w:r>
        <w:tab/>
      </w:r>
      <w:r>
        <w:rPr>
          <w:rFonts w:ascii="Arial" w:eastAsia="Arial" w:hAnsi="Arial" w:cs="Arial"/>
          <w:b/>
          <w:u w:val="single" w:color="000000"/>
        </w:rPr>
        <w:t>Program Information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  <w:u w:val="single" w:color="000000"/>
        </w:rPr>
        <w:t>Registration Information</w:t>
      </w:r>
      <w:r>
        <w:rPr>
          <w:rFonts w:ascii="Arial" w:eastAsia="Arial" w:hAnsi="Arial" w:cs="Arial"/>
          <w:b/>
        </w:rPr>
        <w:t xml:space="preserve">  </w:t>
      </w:r>
    </w:p>
    <w:p w:rsidR="008A4F77" w:rsidRDefault="00F70B48">
      <w:pPr>
        <w:tabs>
          <w:tab w:val="center" w:pos="5967"/>
          <w:tab w:val="center" w:pos="8773"/>
        </w:tabs>
        <w:spacing w:after="230"/>
      </w:pPr>
      <w:r>
        <w:tab/>
      </w:r>
      <w:r>
        <w:rPr>
          <w:rFonts w:ascii="Arial" w:eastAsia="Arial" w:hAnsi="Arial" w:cs="Arial"/>
        </w:rPr>
        <w:t xml:space="preserve">Dan Lancianese </w:t>
      </w:r>
      <w:r>
        <w:rPr>
          <w:rFonts w:ascii="Arial" w:eastAsia="Arial" w:hAnsi="Arial" w:cs="Arial"/>
        </w:rPr>
        <w:tab/>
      </w:r>
      <w:r w:rsidR="000A6A48">
        <w:rPr>
          <w:rFonts w:ascii="Arial" w:eastAsia="Arial" w:hAnsi="Arial" w:cs="Arial"/>
        </w:rPr>
        <w:t>Jeff Campano</w:t>
      </w:r>
      <w:r>
        <w:rPr>
          <w:rFonts w:ascii="Arial" w:eastAsia="Arial" w:hAnsi="Arial" w:cs="Arial"/>
        </w:rPr>
        <w:t xml:space="preserve"> </w:t>
      </w:r>
    </w:p>
    <w:p w:rsidR="008A4F77" w:rsidRDefault="00F70B48">
      <w:pPr>
        <w:tabs>
          <w:tab w:val="center" w:pos="5856"/>
          <w:tab w:val="center" w:pos="9104"/>
        </w:tabs>
        <w:spacing w:after="232"/>
        <w:ind w:left="-5171"/>
      </w:pPr>
      <w:r>
        <w:tab/>
      </w:r>
      <w:r>
        <w:rPr>
          <w:rFonts w:ascii="Arial" w:eastAsia="Arial" w:hAnsi="Arial" w:cs="Arial"/>
        </w:rPr>
        <w:t xml:space="preserve">330-352-5602 </w:t>
      </w:r>
      <w:r>
        <w:rPr>
          <w:rFonts w:ascii="Arial" w:eastAsia="Arial" w:hAnsi="Arial" w:cs="Arial"/>
        </w:rPr>
        <w:tab/>
        <w:t xml:space="preserve">330-762-9755, ext. 233 </w:t>
      </w:r>
    </w:p>
    <w:p w:rsidR="008A4F77" w:rsidRDefault="00F70B48">
      <w:pPr>
        <w:tabs>
          <w:tab w:val="center" w:pos="6316"/>
          <w:tab w:val="center" w:pos="9250"/>
        </w:tabs>
        <w:spacing w:after="293"/>
        <w:ind w:left="-5171"/>
      </w:pPr>
      <w:r>
        <w:tab/>
      </w:r>
      <w:r>
        <w:rPr>
          <w:rFonts w:ascii="Arial" w:eastAsia="Arial" w:hAnsi="Arial" w:cs="Arial"/>
        </w:rPr>
        <w:t xml:space="preserve">dlancian22@gmail.com </w:t>
      </w:r>
      <w:r>
        <w:rPr>
          <w:rFonts w:ascii="Arial" w:eastAsia="Arial" w:hAnsi="Arial" w:cs="Arial"/>
        </w:rPr>
        <w:tab/>
      </w:r>
      <w:r w:rsidR="000A6A48">
        <w:rPr>
          <w:rFonts w:ascii="Arial" w:eastAsia="Arial" w:hAnsi="Arial" w:cs="Arial"/>
        </w:rPr>
        <w:t>jcampano</w:t>
      </w:r>
      <w:r>
        <w:rPr>
          <w:rFonts w:ascii="Arial" w:eastAsia="Arial" w:hAnsi="Arial" w:cs="Arial"/>
        </w:rPr>
        <w:t xml:space="preserve">@udsakron.org </w:t>
      </w:r>
    </w:p>
    <w:tbl>
      <w:tblPr>
        <w:tblStyle w:val="TableGrid"/>
        <w:tblW w:w="10960" w:type="dxa"/>
        <w:tblInd w:w="-203" w:type="dxa"/>
        <w:tblCellMar>
          <w:left w:w="102" w:type="dxa"/>
        </w:tblCellMar>
        <w:tblLook w:val="04A0" w:firstRow="1" w:lastRow="0" w:firstColumn="1" w:lastColumn="0" w:noHBand="0" w:noVBand="1"/>
      </w:tblPr>
      <w:tblGrid>
        <w:gridCol w:w="762"/>
        <w:gridCol w:w="827"/>
        <w:gridCol w:w="3346"/>
        <w:gridCol w:w="2642"/>
        <w:gridCol w:w="1394"/>
        <w:gridCol w:w="1989"/>
      </w:tblGrid>
      <w:tr w:rsidR="008A4F77">
        <w:trPr>
          <w:trHeight w:val="3957"/>
        </w:trPr>
        <w:tc>
          <w:tcPr>
            <w:tcW w:w="76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000000"/>
          </w:tcPr>
          <w:p w:rsidR="008A4F77" w:rsidRDefault="00F70B48">
            <w:pPr>
              <w:ind w:left="2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343206" cy="1525168"/>
                      <wp:effectExtent l="0" t="0" r="0" b="0"/>
                      <wp:docPr id="1611" name="Group 1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3206" cy="1525168"/>
                                <a:chOff x="0" y="0"/>
                                <a:chExt cx="343206" cy="1525168"/>
                              </a:xfrm>
                            </wpg:grpSpPr>
                            <wps:wsp>
                              <wps:cNvPr id="135" name="Rectangle 135"/>
                              <wps:cNvSpPr/>
                              <wps:spPr>
                                <a:xfrm rot="-5399999">
                                  <a:off x="-883844" y="441661"/>
                                  <a:ext cx="195820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A4F77" w:rsidRDefault="00F70B4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>PAYMENT OPTIONS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" name="Rectangle 136"/>
                              <wps:cNvSpPr/>
                              <wps:spPr>
                                <a:xfrm rot="-5399999">
                                  <a:off x="67086" y="-81065"/>
                                  <a:ext cx="56347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A4F77" w:rsidRDefault="00F70B4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" name="Rectangle 137"/>
                              <wps:cNvSpPr/>
                              <wps:spPr>
                                <a:xfrm rot="-5399999">
                                  <a:off x="201031" y="758999"/>
                                  <a:ext cx="9579" cy="323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A4F77" w:rsidRDefault="00F70B4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8" name="Rectangle 1498"/>
                              <wps:cNvSpPr/>
                              <wps:spPr>
                                <a:xfrm rot="-5399999">
                                  <a:off x="47906" y="1198197"/>
                                  <a:ext cx="1984092" cy="1276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A4F77" w:rsidRDefault="00F70B4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i/>
                                        <w:color w:val="FFFFFF"/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9" name="Rectangle 1499"/>
                              <wps:cNvSpPr/>
                              <wps:spPr>
                                <a:xfrm rot="-5399999">
                                  <a:off x="-1409889" y="-259599"/>
                                  <a:ext cx="1984092" cy="1276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A4F77" w:rsidRDefault="00F70B4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i/>
                                        <w:color w:val="FFFFFF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0" name="Rectangle 1500"/>
                              <wps:cNvSpPr/>
                              <wps:spPr>
                                <a:xfrm rot="-5399999">
                                  <a:off x="-680429" y="469860"/>
                                  <a:ext cx="1984092" cy="1276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A4F77" w:rsidRDefault="00F70B4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i/>
                                        <w:color w:val="FFFFFF"/>
                                        <w:sz w:val="16"/>
                                      </w:rPr>
                                      <w:t>Please select the best option.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" name="Rectangle 139"/>
                              <wps:cNvSpPr/>
                              <wps:spPr>
                                <a:xfrm rot="-5399999">
                                  <a:off x="292178" y="-47953"/>
                                  <a:ext cx="37753" cy="1276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A4F77" w:rsidRDefault="00F70B48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i/>
                                        <w:color w:val="FFFFFF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11" o:spid="_x0000_s1127" style="width:27pt;height:120.1pt;mso-position-horizontal-relative:char;mso-position-vertical-relative:line" coordsize="3432,1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">
                      <v:rect id="Rectangle 135" o:spid="_x0000_s1128" style="position:absolute;left:-8838;top:4417;width:19581;height:19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M88MA&#10;AADcAAAADwAAAGRycy9kb3ducmV2LnhtbERPS2vCQBC+F/wPywi91Y19WInZiBQkvVRQq3gcs5MH&#10;ZmdjdtX033cLBW/z8T0nmfemEVfqXG1ZwXgUgSDOra65VPC9XT5NQTiPrLGxTAp+yME8HTwkGGt7&#10;4zVdN74UIYRdjAoq79tYSpdXZNCNbEscuMJ2Bn2AXSl1h7cQbhr5HEUTabDm0FBhSx8V5afNxSjY&#10;jbeXfeZWRz4U5/fXL5+tijJT6nHYL2YgPPX+Lv53f+ow/+UN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HM88MAAADcAAAADwAAAAAAAAAAAAAAAACYAgAAZHJzL2Rv&#10;d25yZXYueG1sUEsFBgAAAAAEAAQA9QAAAIgDAAAAAA==&#10;" filled="f" stroked="f">
                        <v:textbox inset="0,0,0,0">
                          <w:txbxContent>
                            <w:p w:rsidR="008A4F77" w:rsidRDefault="00F70B4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PAYMENT OPTIONS</w:t>
                              </w:r>
                            </w:p>
                          </w:txbxContent>
                        </v:textbox>
                      </v:rect>
                      <v:rect id="Rectangle 136" o:spid="_x0000_s1129" style="position:absolute;left:672;top:-811;width:562;height:190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ShMIA&#10;AADcAAAADwAAAGRycy9kb3ducmV2LnhtbERPS2sCMRC+F/wPYYTeatZaVFajiCDbSwWfeBw3sw/c&#10;TLabqNt/bwqCt/n4njOdt6YSN2pcaVlBvxeBIE6tLjlXsN+tPsYgnEfWWFkmBX/kYD7rvE0x1vbO&#10;G7ptfS5CCLsYFRTe17GULi3IoOvZmjhwmW0M+gCbXOoG7yHcVPIziobSYMmhocCalgWll+3VKDj0&#10;d9dj4tZnPmW/o68fn6yzPFHqvdsuJiA8tf4lfrq/dZg/GML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1KEwgAAANwAAAAPAAAAAAAAAAAAAAAAAJgCAABkcnMvZG93&#10;bnJldi54bWxQSwUGAAAAAAQABAD1AAAAhwMAAAAA&#10;" filled="f" stroked="f">
                        <v:textbox inset="0,0,0,0">
                          <w:txbxContent>
                            <w:p w:rsidR="008A4F77" w:rsidRDefault="00F70B4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7" o:spid="_x0000_s1130" style="position:absolute;left:2010;top:7590;width:95;height:3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3H8MA&#10;AADcAAAADwAAAGRycy9kb3ducmV2LnhtbERPS2vCQBC+F/wPywi91Y1WTEldRYSSXir4qHicZicP&#10;zM6m2VXjv3cFwdt8fM+ZzjtTizO1rrKsYDiIQBBnVldcKNhtv94+QDiPrLG2TAqu5GA+671MMdH2&#10;wms6b3whQgi7BBWU3jeJlC4ryaAb2IY4cLltDfoA20LqFi8h3NRyFEUTabDi0FBiQ8uSsuPmZBT8&#10;DrenfepWf3zI/+Pxj09XeZEq9drvFp8gPHX+KX64v3WY/x7D/Zlw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/3H8MAAADcAAAADwAAAAAAAAAAAAAAAACYAgAAZHJzL2Rv&#10;d25yZXYueG1sUEsFBgAAAAAEAAQA9QAAAIgDAAAAAA==&#10;" filled="f" stroked="f">
                        <v:textbox inset="0,0,0,0">
                          <w:txbxContent>
                            <w:p w:rsidR="008A4F77" w:rsidRDefault="00F70B4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98" o:spid="_x0000_s1131" style="position:absolute;left:478;top:11982;width:19841;height:12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aMscA&#10;AADdAAAADwAAAGRycy9kb3ducmV2LnhtbESPS2sCQRCE7wH/w9CCtzhrkCSujhICsl4U4oscOzu9&#10;D9zp2eyMuvn36UMgt26quurrxap3jbpRF2rPBibjBBRx7m3NpYHjYf34CipEZIuNZzLwQwFWy8HD&#10;AlPr7/xBt30slYRwSNFAFWObah3yihyGsW+JRSt85zDK2pXadniXcNfopyR51g5rloYKW3qvKL/s&#10;r87AaXK4nrOw++LP4vtluo3ZrigzY0bD/m0OKlIf/81/1xsr+NOZ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22jLHAAAA3QAAAA8AAAAAAAAAAAAAAAAAmAIAAGRy&#10;cy9kb3ducmV2LnhtbFBLBQYAAAAABAAEAPUAAACMAwAAAAA=&#10;" filled="f" stroked="f">
                        <v:textbox inset="0,0,0,0">
                          <w:txbxContent>
                            <w:p w:rsidR="008A4F77" w:rsidRDefault="00F70B4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499" o:spid="_x0000_s1132" style="position:absolute;left:-14098;top:-2596;width:19840;height:12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/qcQA&#10;AADdAAAADwAAAGRycy9kb3ducmV2LnhtbERPS2vCQBC+F/wPywi9NRuLtDW6CSKU9FKh2haPY3by&#10;wOxsml01/feuIHibj+85i2wwrThR7xrLCiZRDIK4sLrhSsH39v3pDYTzyBpby6Tgnxxk6ehhgYm2&#10;Z/6i08ZXIoSwS1BB7X2XSOmKmgy6yHbEgSttb9AH2FdS93gO4aaVz3H8Ig02HBpq7GhVU3HYHI2C&#10;n8n2+Ju79Z535d/r9NPn67LKlXocD8s5CE+Dv4tv7g8d5k9nM7h+E0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f6nEAAAA3QAAAA8AAAAAAAAAAAAAAAAAmAIAAGRycy9k&#10;b3ducmV2LnhtbFBLBQYAAAAABAAEAPUAAACJAwAAAAA=&#10;" filled="f" stroked="f">
                        <v:textbox inset="0,0,0,0">
                          <w:txbxContent>
                            <w:p w:rsidR="008A4F77" w:rsidRDefault="00F70B4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500" o:spid="_x0000_s1133" style="position:absolute;left:-6804;top:4698;width:19840;height:12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MLscA&#10;AADdAAAADwAAAGRycy9kb3ducmV2LnhtbESPS2sCQRCE74H8h6EDucVZQ4xhdZQQCOtFwUfEY7vT&#10;+yA7PZudUdd/bx8C3rqp6qqvp/PeNepMXag9GxgOElDEubc1lwZ22++XD1AhIltsPJOBKwWYzx4f&#10;pphaf+E1nTexVBLCIUUDVYxtqnXIK3IYBr4lFq3wncMoa1dq2+FFwl2jX5PkXTusWRoqbOmrovx3&#10;c3IGfobb0z4LqyMfir/x2zJmq6LMjHl+6j8noCL18W7+v15YwR8lwi/fyAh6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rTC7HAAAA3QAAAA8AAAAAAAAAAAAAAAAAmAIAAGRy&#10;cy9kb3ducmV2LnhtbFBLBQYAAAAABAAEAPUAAACMAwAAAAA=&#10;" filled="f" stroked="f">
                        <v:textbox inset="0,0,0,0">
                          <w:txbxContent>
                            <w:p w:rsidR="008A4F77" w:rsidRDefault="00F70B4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6"/>
                                </w:rPr>
                                <w:t>Please select the best option.</w:t>
                              </w:r>
                            </w:p>
                          </w:txbxContent>
                        </v:textbox>
                      </v:rect>
                      <v:rect id="Rectangle 139" o:spid="_x0000_s1134" style="position:absolute;left:2921;top:-479;width:377;height:12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G9sQA&#10;AADcAAAADwAAAGRycy9kb3ducmV2LnhtbERPS2vCQBC+F/wPywi91Y1tqTVmI1KQ9FJBreJxzE4e&#10;mJ2N2VXTf98tFLzNx/ecZN6bRlypc7VlBeNRBII4t7rmUsH3dvn0DsJ5ZI2NZVLwQw7m6eAhwVjb&#10;G6/puvGlCCHsYlRQed/GUrq8IoNuZFviwBW2M+gD7EqpO7yFcNPI5yh6kwZrDg0VtvRRUX7aXIyC&#10;3Xh72WdudeRDcZ68fvlsVZSZUo/DfjED4an3d/G/+1OH+S9T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xvbEAAAA3AAAAA8AAAAAAAAAAAAAAAAAmAIAAGRycy9k&#10;b3ducmV2LnhtbFBLBQYAAAAABAAEAPUAAACJAwAAAAA=&#10;" filled="f" stroked="f">
                        <v:textbox inset="0,0,0,0">
                          <w:txbxContent>
                            <w:p w:rsidR="008A4F77" w:rsidRDefault="00F70B4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98" w:type="dxa"/>
            <w:gridSpan w:val="5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8A4F77" w:rsidRDefault="00F70B48">
            <w:pPr>
              <w:spacing w:after="36"/>
              <w:ind w:left="60"/>
            </w:pPr>
            <w:r>
              <w:rPr>
                <w:rFonts w:ascii="Wingdings" w:eastAsia="Wingdings" w:hAnsi="Wingdings" w:cs="Wingdings"/>
                <w:sz w:val="20"/>
              </w:rPr>
              <w:t>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 PRIVATE PAYMENT: Total Payment Enclosed $_____________                     </w:t>
            </w:r>
          </w:p>
          <w:p w:rsidR="008A4F77" w:rsidRDefault="00F70B48">
            <w:pPr>
              <w:ind w:right="579"/>
              <w:jc w:val="right"/>
            </w:pPr>
            <w:r>
              <w:rPr>
                <w:rFonts w:ascii="Arial" w:eastAsia="Arial" w:hAnsi="Arial" w:cs="Arial"/>
              </w:rPr>
              <w:t xml:space="preserve">Please return all forms to:  </w:t>
            </w:r>
          </w:p>
          <w:p w:rsidR="008A4F77" w:rsidRDefault="00F70B48">
            <w:pPr>
              <w:ind w:left="60"/>
            </w:pPr>
            <w:r>
              <w:rPr>
                <w:rFonts w:ascii="Wingdings" w:eastAsia="Wingdings" w:hAnsi="Wingdings" w:cs="Wingdings"/>
                <w:sz w:val="20"/>
              </w:rPr>
              <w:t>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 Check # _________ </w:t>
            </w:r>
            <w:r>
              <w:rPr>
                <w:rFonts w:ascii="Arial" w:eastAsia="Arial" w:hAnsi="Arial" w:cs="Arial"/>
                <w:i/>
                <w:sz w:val="16"/>
              </w:rPr>
              <w:t xml:space="preserve">(Made out to </w:t>
            </w:r>
            <w:r>
              <w:rPr>
                <w:rFonts w:ascii="Arial" w:eastAsia="Arial" w:hAnsi="Arial" w:cs="Arial"/>
                <w:b/>
                <w:i/>
                <w:sz w:val="16"/>
              </w:rPr>
              <w:t>United Disability Services</w:t>
            </w:r>
            <w:r>
              <w:rPr>
                <w:rFonts w:ascii="Arial" w:eastAsia="Arial" w:hAnsi="Arial" w:cs="Arial"/>
                <w:i/>
                <w:sz w:val="16"/>
              </w:rPr>
              <w:t xml:space="preserve">)   </w:t>
            </w:r>
            <w:r>
              <w:rPr>
                <w:rFonts w:ascii="Wingdings" w:eastAsia="Wingdings" w:hAnsi="Wingdings" w:cs="Wingdings"/>
                <w:sz w:val="20"/>
              </w:rPr>
              <w:t>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  Money Order        </w:t>
            </w:r>
            <w:r>
              <w:rPr>
                <w:rFonts w:ascii="Wingdings" w:eastAsia="Wingdings" w:hAnsi="Wingdings" w:cs="Wingdings"/>
                <w:sz w:val="16"/>
              </w:rPr>
              <w:t></w:t>
            </w:r>
          </w:p>
          <w:p w:rsidR="008A4F77" w:rsidRDefault="00F70B48">
            <w:pPr>
              <w:spacing w:after="92"/>
              <w:ind w:right="590"/>
              <w:jc w:val="right"/>
            </w:pPr>
            <w:r>
              <w:rPr>
                <w:rFonts w:ascii="Arial" w:eastAsia="Arial" w:hAnsi="Arial" w:cs="Arial"/>
              </w:rPr>
              <w:t xml:space="preserve">United Disability Services  </w:t>
            </w:r>
          </w:p>
          <w:p w:rsidR="008A4F77" w:rsidRDefault="00F70B48">
            <w:pPr>
              <w:numPr>
                <w:ilvl w:val="0"/>
                <w:numId w:val="1"/>
              </w:numPr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 xml:space="preserve">Credit Card: </w:t>
            </w:r>
            <w:r>
              <w:rPr>
                <w:rFonts w:ascii="Arial" w:eastAsia="Arial" w:hAnsi="Arial" w:cs="Arial"/>
                <w:i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  <w:r>
              <w:rPr>
                <w:rFonts w:ascii="Wingdings" w:eastAsia="Wingdings" w:hAnsi="Wingdings" w:cs="Wingdings"/>
                <w:sz w:val="20"/>
              </w:rPr>
              <w:t>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Visa       </w:t>
            </w:r>
            <w:r>
              <w:rPr>
                <w:rFonts w:ascii="Wingdings" w:eastAsia="Wingdings" w:hAnsi="Wingdings" w:cs="Wingdings"/>
                <w:sz w:val="20"/>
              </w:rPr>
              <w:t>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MasterCard         </w:t>
            </w:r>
            <w:r>
              <w:rPr>
                <w:rFonts w:ascii="Wingdings" w:eastAsia="Wingdings" w:hAnsi="Wingdings" w:cs="Wingdings"/>
                <w:sz w:val="20"/>
              </w:rPr>
              <w:t>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Discover  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Arial" w:eastAsia="Arial" w:hAnsi="Arial" w:cs="Arial"/>
              </w:rPr>
              <w:t xml:space="preserve">701 S. Main St., Akron, OH </w:t>
            </w:r>
            <w:r>
              <w:rPr>
                <w:rFonts w:ascii="Arial" w:eastAsia="Arial" w:hAnsi="Arial" w:cs="Arial"/>
                <w:sz w:val="34"/>
                <w:vertAlign w:val="superscript"/>
              </w:rPr>
              <w:t>44311</w:t>
            </w:r>
            <w:r>
              <w:rPr>
                <w:rFonts w:ascii="Times New Roman" w:eastAsia="Times New Roman" w:hAnsi="Times New Roman" w:cs="Times New Roman"/>
                <w:sz w:val="36"/>
              </w:rPr>
              <w:t xml:space="preserve"> </w:t>
            </w:r>
          </w:p>
          <w:p w:rsidR="008A4F77" w:rsidRDefault="00F70B48">
            <w:pPr>
              <w:ind w:left="60"/>
            </w:pPr>
            <w:r>
              <w:rPr>
                <w:rFonts w:ascii="Wingdings" w:eastAsia="Wingdings" w:hAnsi="Wingdings" w:cs="Wingdings"/>
                <w:sz w:val="25"/>
                <w:vertAlign w:val="superscript"/>
              </w:rPr>
              <w:t>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Name on Credit Card: ______________________________  Billing Zip Code: ____________ Total Payment: __________ </w:t>
            </w:r>
          </w:p>
          <w:p w:rsidR="008A4F77" w:rsidRDefault="00F70B48">
            <w:pPr>
              <w:spacing w:after="194"/>
              <w:ind w:left="60"/>
            </w:pPr>
            <w:r>
              <w:rPr>
                <w:rFonts w:ascii="Wingdings" w:eastAsia="Wingdings" w:hAnsi="Wingdings" w:cs="Wingdings"/>
                <w:sz w:val="2"/>
              </w:rPr>
              <w:t></w:t>
            </w:r>
          </w:p>
          <w:p w:rsidR="008A4F77" w:rsidRDefault="00F70B48">
            <w:pPr>
              <w:ind w:left="60"/>
            </w:pPr>
            <w:r>
              <w:rPr>
                <w:rFonts w:ascii="Arial" w:eastAsia="Arial" w:hAnsi="Arial" w:cs="Arial"/>
                <w:b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Credit Card Number______________________________________  3 digit CV#________________ Exp. ______________ </w:t>
            </w:r>
          </w:p>
          <w:p w:rsidR="008A4F77" w:rsidRDefault="00F70B48">
            <w:pPr>
              <w:spacing w:after="42"/>
              <w:ind w:left="7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:rsidR="008A4F77" w:rsidRDefault="00F70B48">
            <w:pPr>
              <w:spacing w:after="206"/>
              <w:ind w:left="60"/>
            </w:pPr>
            <w:r>
              <w:rPr>
                <w:rFonts w:ascii="Arial" w:eastAsia="Arial" w:hAnsi="Arial" w:cs="Arial"/>
                <w:b/>
                <w:sz w:val="9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Signature_________________________________________________ Date: ______________________________________</w:t>
            </w:r>
          </w:p>
          <w:p w:rsidR="008A4F77" w:rsidRDefault="00F70B48">
            <w:pPr>
              <w:numPr>
                <w:ilvl w:val="0"/>
                <w:numId w:val="1"/>
              </w:numPr>
              <w:spacing w:after="129" w:line="273" w:lineRule="auto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 xml:space="preserve">WAIVER - </w:t>
            </w:r>
            <w:r>
              <w:rPr>
                <w:rFonts w:ascii="Arial" w:eastAsia="Arial" w:hAnsi="Arial" w:cs="Arial"/>
                <w:sz w:val="18"/>
              </w:rPr>
              <w:t xml:space="preserve">If possible, I would like to use my waiver to pay for my participation.  I have contacted my SSA about using my waiver funds for my participation and I give my permission for my SSA to discuss the details with UDS.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8A4F77" w:rsidRDefault="00F70B48">
            <w:pPr>
              <w:spacing w:after="143"/>
            </w:pPr>
            <w:r>
              <w:rPr>
                <w:rFonts w:ascii="Arial" w:eastAsia="Arial" w:hAnsi="Arial" w:cs="Arial"/>
                <w:b/>
                <w:sz w:val="18"/>
              </w:rPr>
              <w:t xml:space="preserve">My Waiver is a(n): 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</w:t>
            </w:r>
            <w:r>
              <w:rPr>
                <w:rFonts w:ascii="Wingdings" w:eastAsia="Wingdings" w:hAnsi="Wingdings" w:cs="Wingdings"/>
                <w:sz w:val="16"/>
              </w:rPr>
              <w:t>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IO Waiver     </w:t>
            </w:r>
            <w:r>
              <w:rPr>
                <w:rFonts w:ascii="Wingdings" w:eastAsia="Wingdings" w:hAnsi="Wingdings" w:cs="Wingdings"/>
                <w:sz w:val="16"/>
              </w:rPr>
              <w:t>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Level 1 Waiver      </w:t>
            </w:r>
            <w:r>
              <w:rPr>
                <w:rFonts w:ascii="Wingdings" w:eastAsia="Wingdings" w:hAnsi="Wingdings" w:cs="Wingdings"/>
                <w:sz w:val="16"/>
              </w:rPr>
              <w:t>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SELF waiver      </w:t>
            </w:r>
            <w:r>
              <w:rPr>
                <w:rFonts w:ascii="Wingdings" w:eastAsia="Wingdings" w:hAnsi="Wingdings" w:cs="Wingdings"/>
                <w:sz w:val="16"/>
              </w:rPr>
              <w:t>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Other ________________  </w:t>
            </w:r>
            <w:r>
              <w:rPr>
                <w:rFonts w:ascii="Wingdings" w:eastAsia="Wingdings" w:hAnsi="Wingdings" w:cs="Wingdings"/>
                <w:sz w:val="16"/>
              </w:rPr>
              <w:t></w:t>
            </w:r>
            <w:r>
              <w:rPr>
                <w:rFonts w:ascii="Arial" w:eastAsia="Arial" w:hAnsi="Arial" w:cs="Arial"/>
                <w:b/>
                <w:sz w:val="16"/>
              </w:rPr>
              <w:t xml:space="preserve"> Not Sure  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  <w:p w:rsidR="008A4F77" w:rsidRDefault="00F70B48">
            <w:pPr>
              <w:spacing w:after="145"/>
            </w:pPr>
            <w:r>
              <w:rPr>
                <w:rFonts w:ascii="Arial" w:eastAsia="Arial" w:hAnsi="Arial" w:cs="Arial"/>
                <w:b/>
                <w:sz w:val="18"/>
              </w:rPr>
              <w:t xml:space="preserve">Medicaid Number: ______________________________ SSA Name: ______________________    </w:t>
            </w:r>
            <w:r>
              <w:rPr>
                <w:rFonts w:ascii="Wingdings" w:eastAsia="Wingdings" w:hAnsi="Wingdings" w:cs="Wingdings"/>
                <w:sz w:val="18"/>
              </w:rPr>
              <w:t>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Summit County   </w:t>
            </w:r>
          </w:p>
          <w:p w:rsidR="008A4F77" w:rsidRDefault="00F70B48">
            <w:pPr>
              <w:numPr>
                <w:ilvl w:val="0"/>
                <w:numId w:val="1"/>
              </w:numPr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 xml:space="preserve">Other:___________   </w:t>
            </w:r>
          </w:p>
        </w:tc>
      </w:tr>
      <w:tr w:rsidR="008A4F77">
        <w:trPr>
          <w:trHeight w:val="235"/>
        </w:trPr>
        <w:tc>
          <w:tcPr>
            <w:tcW w:w="1589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:rsidR="008A4F77" w:rsidRDefault="00F70B48">
            <w:pPr>
              <w:ind w:left="17"/>
            </w:pPr>
            <w:r>
              <w:rPr>
                <w:i/>
                <w:sz w:val="16"/>
              </w:rPr>
              <w:t xml:space="preserve">For office use only: </w:t>
            </w:r>
          </w:p>
        </w:tc>
        <w:tc>
          <w:tcPr>
            <w:tcW w:w="33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:rsidR="008A4F77" w:rsidRDefault="00F70B48">
            <w:pPr>
              <w:ind w:left="15"/>
            </w:pPr>
            <w:r>
              <w:rPr>
                <w:i/>
                <w:sz w:val="16"/>
              </w:rPr>
              <w:t xml:space="preserve">Form Processed:  </w:t>
            </w:r>
          </w:p>
        </w:tc>
        <w:tc>
          <w:tcPr>
            <w:tcW w:w="264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:rsidR="008A4F77" w:rsidRDefault="00F70B48">
            <w:pPr>
              <w:ind w:left="15"/>
            </w:pPr>
            <w:r>
              <w:rPr>
                <w:i/>
                <w:sz w:val="16"/>
              </w:rPr>
              <w:t>Annual Waiver on File: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3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:rsidR="008A4F77" w:rsidRDefault="00F70B48">
            <w:pPr>
              <w:ind w:left="16"/>
            </w:pPr>
            <w:r>
              <w:rPr>
                <w:i/>
                <w:sz w:val="16"/>
              </w:rPr>
              <w:t xml:space="preserve">Photo Release: </w:t>
            </w:r>
          </w:p>
        </w:tc>
        <w:tc>
          <w:tcPr>
            <w:tcW w:w="19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:rsidR="008A4F77" w:rsidRDefault="00F70B48">
            <w:pPr>
              <w:ind w:left="16"/>
            </w:pPr>
            <w:r>
              <w:rPr>
                <w:i/>
                <w:sz w:val="16"/>
              </w:rPr>
              <w:t xml:space="preserve">Other:  </w:t>
            </w:r>
          </w:p>
        </w:tc>
      </w:tr>
    </w:tbl>
    <w:p w:rsidR="00871B84" w:rsidRDefault="00871B84"/>
    <w:sectPr w:rsidR="00871B84">
      <w:pgSz w:w="12240" w:h="15840"/>
      <w:pgMar w:top="1043" w:right="531" w:bottom="344" w:left="8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A48" w:rsidRDefault="000A6A48" w:rsidP="000A6A48">
      <w:pPr>
        <w:spacing w:after="0" w:line="240" w:lineRule="auto"/>
      </w:pPr>
      <w:r>
        <w:separator/>
      </w:r>
    </w:p>
  </w:endnote>
  <w:endnote w:type="continuationSeparator" w:id="0">
    <w:p w:rsidR="000A6A48" w:rsidRDefault="000A6A48" w:rsidP="000A6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A48" w:rsidRDefault="000A6A48" w:rsidP="000A6A48">
      <w:pPr>
        <w:spacing w:after="0" w:line="240" w:lineRule="auto"/>
      </w:pPr>
      <w:r>
        <w:separator/>
      </w:r>
    </w:p>
  </w:footnote>
  <w:footnote w:type="continuationSeparator" w:id="0">
    <w:p w:rsidR="000A6A48" w:rsidRDefault="000A6A48" w:rsidP="000A6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FD5781"/>
    <w:multiLevelType w:val="hybridMultilevel"/>
    <w:tmpl w:val="74B6F914"/>
    <w:lvl w:ilvl="0" w:tplc="290274BC">
      <w:start w:val="1"/>
      <w:numFmt w:val="bullet"/>
      <w:lvlText w:val="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1" w:tplc="CE68FA00">
      <w:start w:val="1"/>
      <w:numFmt w:val="bullet"/>
      <w:lvlText w:val="o"/>
      <w:lvlJc w:val="left"/>
      <w:pPr>
        <w:ind w:left="39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2" w:tplc="6882D4D6">
      <w:start w:val="1"/>
      <w:numFmt w:val="bullet"/>
      <w:lvlText w:val="▪"/>
      <w:lvlJc w:val="left"/>
      <w:pPr>
        <w:ind w:left="46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3" w:tplc="CA32715A">
      <w:start w:val="1"/>
      <w:numFmt w:val="bullet"/>
      <w:lvlText w:val="•"/>
      <w:lvlJc w:val="left"/>
      <w:pPr>
        <w:ind w:left="53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4" w:tplc="F2EC0A7A">
      <w:start w:val="1"/>
      <w:numFmt w:val="bullet"/>
      <w:lvlText w:val="o"/>
      <w:lvlJc w:val="left"/>
      <w:pPr>
        <w:ind w:left="60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5" w:tplc="66486850">
      <w:start w:val="1"/>
      <w:numFmt w:val="bullet"/>
      <w:lvlText w:val="▪"/>
      <w:lvlJc w:val="left"/>
      <w:pPr>
        <w:ind w:left="67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6" w:tplc="33B289D6">
      <w:start w:val="1"/>
      <w:numFmt w:val="bullet"/>
      <w:lvlText w:val="•"/>
      <w:lvlJc w:val="left"/>
      <w:pPr>
        <w:ind w:left="75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7" w:tplc="73969B54">
      <w:start w:val="1"/>
      <w:numFmt w:val="bullet"/>
      <w:lvlText w:val="o"/>
      <w:lvlJc w:val="left"/>
      <w:pPr>
        <w:ind w:left="82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  <w:lvl w:ilvl="8" w:tplc="54BC1FF6">
      <w:start w:val="1"/>
      <w:numFmt w:val="bullet"/>
      <w:lvlText w:val="▪"/>
      <w:lvlJc w:val="left"/>
      <w:pPr>
        <w:ind w:left="89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F77"/>
    <w:rsid w:val="000A6A48"/>
    <w:rsid w:val="005055C1"/>
    <w:rsid w:val="00871B84"/>
    <w:rsid w:val="008A4F77"/>
    <w:rsid w:val="00CF7449"/>
    <w:rsid w:val="00F7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D0F97C-9C8B-46C2-AFA2-3BCDD095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52"/>
      <w:ind w:left="10" w:hanging="10"/>
      <w:outlineLvl w:val="0"/>
    </w:pPr>
    <w:rPr>
      <w:rFonts w:ascii="Arial" w:eastAsia="Arial" w:hAnsi="Arial" w:cs="Arial"/>
      <w:b/>
      <w:color w:val="00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A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A4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A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A4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C95AC2C3</Template>
  <TotalTime>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Ochsenhirt</dc:creator>
  <cp:keywords/>
  <cp:lastModifiedBy>Jeff Campano</cp:lastModifiedBy>
  <cp:revision>3</cp:revision>
  <dcterms:created xsi:type="dcterms:W3CDTF">2021-06-02T19:09:00Z</dcterms:created>
  <dcterms:modified xsi:type="dcterms:W3CDTF">2021-06-04T13:25:00Z</dcterms:modified>
</cp:coreProperties>
</file>